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3EAA1" w14:textId="15AB58E8" w:rsidR="008729B6" w:rsidRDefault="002E10F9" w:rsidP="00A64EC2">
      <w:pPr>
        <w:pStyle w:val="Subtitle"/>
        <w:spacing w:before="0" w:after="0"/>
        <w:rPr>
          <w:b/>
          <w:bCs/>
          <w:sz w:val="24"/>
        </w:rPr>
      </w:pPr>
      <w:r>
        <w:rPr>
          <w:noProof/>
          <w:lang w:eastAsia="en-GB"/>
        </w:rPr>
        <w:drawing>
          <wp:anchor distT="0" distB="0" distL="114300" distR="114300" simplePos="0" relativeHeight="251662336" behindDoc="1" locked="0" layoutInCell="1" allowOverlap="1" wp14:anchorId="6E457EEA" wp14:editId="352FF904">
            <wp:simplePos x="0" y="0"/>
            <wp:positionH relativeFrom="column">
              <wp:posOffset>-1124585</wp:posOffset>
            </wp:positionH>
            <wp:positionV relativeFrom="page">
              <wp:posOffset>0</wp:posOffset>
            </wp:positionV>
            <wp:extent cx="10690860" cy="7559675"/>
            <wp:effectExtent l="0" t="0" r="254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demic%20research%20paper/EPRA-academic-research-paper-V01_academic-research.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690860" cy="755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AD7">
        <w:rPr>
          <w:noProof/>
          <w:lang w:eastAsia="en-GB"/>
        </w:rPr>
        <mc:AlternateContent>
          <mc:Choice Requires="wps">
            <w:drawing>
              <wp:anchor distT="0" distB="0" distL="114300" distR="114300" simplePos="0" relativeHeight="251665408" behindDoc="0" locked="0" layoutInCell="1" allowOverlap="1" wp14:anchorId="371D5F82" wp14:editId="6368B1CE">
                <wp:simplePos x="0" y="0"/>
                <wp:positionH relativeFrom="column">
                  <wp:posOffset>5376503</wp:posOffset>
                </wp:positionH>
                <wp:positionV relativeFrom="page">
                  <wp:posOffset>1094740</wp:posOffset>
                </wp:positionV>
                <wp:extent cx="3380740" cy="39306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380740" cy="393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802546" w14:textId="73CE1B9B" w:rsidR="008729B6" w:rsidRPr="00CB7A59" w:rsidRDefault="002E10F9" w:rsidP="008729B6">
                            <w:pPr>
                              <w:spacing w:after="0" w:line="420" w:lineRule="exact"/>
                              <w:jc w:val="right"/>
                              <w:rPr>
                                <w:rFonts w:ascii="Overpass SemiBold" w:hAnsi="Overpass SemiBold"/>
                                <w:b/>
                                <w:bCs/>
                                <w:color w:val="FFFFFF" w:themeColor="background1"/>
                                <w:spacing w:val="20"/>
                                <w:kern w:val="22"/>
                                <w:sz w:val="32"/>
                                <w:lang w:val="nl-BE"/>
                              </w:rPr>
                            </w:pPr>
                            <w:r w:rsidRPr="002E10F9">
                              <w:rPr>
                                <w:rFonts w:ascii="Overpass SemiBold" w:hAnsi="Overpass SemiBold"/>
                                <w:b/>
                                <w:bCs/>
                                <w:color w:val="FFFFFF" w:themeColor="background1"/>
                                <w:spacing w:val="20"/>
                                <w:kern w:val="22"/>
                                <w:sz w:val="32"/>
                                <w:lang w:val="nl-BE"/>
                              </w:rPr>
                              <w:t>ACADEMIC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D5F82" id="_x0000_t202" coordsize="21600,21600" o:spt="202" path="m0,0l0,21600,21600,21600,21600,0xe">
                <v:stroke joinstyle="miter"/>
                <v:path gradientshapeok="t" o:connecttype="rect"/>
              </v:shapetype>
              <v:shape id="Text Box 11" o:spid="_x0000_s1026" type="#_x0000_t202" style="position:absolute;margin-left:423.35pt;margin-top:86.2pt;width:266.2pt;height:3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" filled="f" stroked="f">
                <v:textbox>
                  <w:txbxContent>
                    <w:p w14:paraId="43802546" w14:textId="73CE1B9B" w:rsidR="008729B6" w:rsidRPr="00CB7A59" w:rsidRDefault="002E10F9" w:rsidP="008729B6">
                      <w:pPr>
                        <w:spacing w:after="0" w:line="420" w:lineRule="exact"/>
                        <w:jc w:val="right"/>
                        <w:rPr>
                          <w:rFonts w:ascii="Overpass SemiBold" w:hAnsi="Overpass SemiBold"/>
                          <w:b/>
                          <w:bCs/>
                          <w:color w:val="FFFFFF" w:themeColor="background1"/>
                          <w:spacing w:val="20"/>
                          <w:kern w:val="22"/>
                          <w:sz w:val="32"/>
                          <w:lang w:val="nl-BE"/>
                        </w:rPr>
                      </w:pPr>
                      <w:r w:rsidRPr="002E10F9">
                        <w:rPr>
                          <w:rFonts w:ascii="Overpass SemiBold" w:hAnsi="Overpass SemiBold"/>
                          <w:b/>
                          <w:bCs/>
                          <w:color w:val="FFFFFF" w:themeColor="background1"/>
                          <w:spacing w:val="20"/>
                          <w:kern w:val="22"/>
                          <w:sz w:val="32"/>
                          <w:lang w:val="nl-BE"/>
                        </w:rPr>
                        <w:t>ACADEMIC RESEARCH</w:t>
                      </w:r>
                    </w:p>
                  </w:txbxContent>
                </v:textbox>
                <w10:wrap anchory="page"/>
              </v:shape>
            </w:pict>
          </mc:Fallback>
        </mc:AlternateContent>
      </w:r>
      <w:r w:rsidR="00406F03">
        <w:rPr>
          <w:noProof/>
          <w:lang w:eastAsia="en-GB"/>
        </w:rPr>
        <mc:AlternateContent>
          <mc:Choice Requires="wps">
            <w:drawing>
              <wp:anchor distT="0" distB="0" distL="114300" distR="114300" simplePos="0" relativeHeight="251664384" behindDoc="0" locked="0" layoutInCell="1" allowOverlap="1" wp14:anchorId="7808C425" wp14:editId="697E8137">
                <wp:simplePos x="0" y="0"/>
                <wp:positionH relativeFrom="column">
                  <wp:posOffset>3968524</wp:posOffset>
                </wp:positionH>
                <wp:positionV relativeFrom="page">
                  <wp:posOffset>796413</wp:posOffset>
                </wp:positionV>
                <wp:extent cx="5596027" cy="977927"/>
                <wp:effectExtent l="0" t="0" r="0" b="12700"/>
                <wp:wrapNone/>
                <wp:docPr id="1" name="Rectangle 10"/>
                <wp:cNvGraphicFramePr/>
                <a:graphic xmlns:a="http://schemas.openxmlformats.org/drawingml/2006/main">
                  <a:graphicData uri="http://schemas.microsoft.com/office/word/2010/wordprocessingShape">
                    <wps:wsp>
                      <wps:cNvSpPr/>
                      <wps:spPr>
                        <a:xfrm>
                          <a:off x="0" y="0"/>
                          <a:ext cx="5596027" cy="977927"/>
                        </a:xfrm>
                        <a:custGeom>
                          <a:avLst/>
                          <a:gdLst>
                            <a:gd name="connsiteX0" fmla="*/ 0 w 2285365"/>
                            <a:gd name="connsiteY0" fmla="*/ 0 h 971550"/>
                            <a:gd name="connsiteX1" fmla="*/ 2285365 w 2285365"/>
                            <a:gd name="connsiteY1" fmla="*/ 0 h 971550"/>
                            <a:gd name="connsiteX2" fmla="*/ 2285365 w 2285365"/>
                            <a:gd name="connsiteY2" fmla="*/ 971550 h 971550"/>
                            <a:gd name="connsiteX3" fmla="*/ 0 w 2285365"/>
                            <a:gd name="connsiteY3" fmla="*/ 971550 h 971550"/>
                            <a:gd name="connsiteX4" fmla="*/ 0 w 2285365"/>
                            <a:gd name="connsiteY4" fmla="*/ 0 h 971550"/>
                            <a:gd name="connsiteX0" fmla="*/ 0 w 2348230"/>
                            <a:gd name="connsiteY0" fmla="*/ 0 h 971550"/>
                            <a:gd name="connsiteX1" fmla="*/ 2348230 w 2348230"/>
                            <a:gd name="connsiteY1" fmla="*/ 0 h 971550"/>
                            <a:gd name="connsiteX2" fmla="*/ 2348230 w 2348230"/>
                            <a:gd name="connsiteY2" fmla="*/ 971550 h 971550"/>
                            <a:gd name="connsiteX3" fmla="*/ 62865 w 2348230"/>
                            <a:gd name="connsiteY3" fmla="*/ 971550 h 971550"/>
                            <a:gd name="connsiteX4" fmla="*/ 0 w 2348230"/>
                            <a:gd name="connsiteY4" fmla="*/ 0 h 971550"/>
                            <a:gd name="connsiteX0" fmla="*/ 379095 w 2727325"/>
                            <a:gd name="connsiteY0" fmla="*/ 0 h 971550"/>
                            <a:gd name="connsiteX1" fmla="*/ 2727325 w 2727325"/>
                            <a:gd name="connsiteY1" fmla="*/ 0 h 971550"/>
                            <a:gd name="connsiteX2" fmla="*/ 2727325 w 2727325"/>
                            <a:gd name="connsiteY2" fmla="*/ 971550 h 971550"/>
                            <a:gd name="connsiteX3" fmla="*/ 0 w 2727325"/>
                            <a:gd name="connsiteY3" fmla="*/ 971550 h 971550"/>
                            <a:gd name="connsiteX4" fmla="*/ 379095 w 2727325"/>
                            <a:gd name="connsiteY4" fmla="*/ 0 h 971550"/>
                            <a:gd name="connsiteX0" fmla="*/ 386715 w 2727325"/>
                            <a:gd name="connsiteY0" fmla="*/ 0 h 971550"/>
                            <a:gd name="connsiteX1" fmla="*/ 2727325 w 2727325"/>
                            <a:gd name="connsiteY1" fmla="*/ 0 h 971550"/>
                            <a:gd name="connsiteX2" fmla="*/ 2727325 w 2727325"/>
                            <a:gd name="connsiteY2" fmla="*/ 971550 h 971550"/>
                            <a:gd name="connsiteX3" fmla="*/ 0 w 2727325"/>
                            <a:gd name="connsiteY3" fmla="*/ 971550 h 971550"/>
                            <a:gd name="connsiteX4" fmla="*/ 386715 w 2727325"/>
                            <a:gd name="connsiteY4" fmla="*/ 0 h 971550"/>
                            <a:gd name="connsiteX0" fmla="*/ 282953 w 2727325"/>
                            <a:gd name="connsiteY0" fmla="*/ 3243 h 971550"/>
                            <a:gd name="connsiteX1" fmla="*/ 2727325 w 2727325"/>
                            <a:gd name="connsiteY1" fmla="*/ 0 h 971550"/>
                            <a:gd name="connsiteX2" fmla="*/ 2727325 w 2727325"/>
                            <a:gd name="connsiteY2" fmla="*/ 971550 h 971550"/>
                            <a:gd name="connsiteX3" fmla="*/ 0 w 2727325"/>
                            <a:gd name="connsiteY3" fmla="*/ 971550 h 971550"/>
                            <a:gd name="connsiteX4" fmla="*/ 282953 w 2727325"/>
                            <a:gd name="connsiteY4" fmla="*/ 3243 h 971550"/>
                            <a:gd name="connsiteX0" fmla="*/ 382013 w 2826385"/>
                            <a:gd name="connsiteY0" fmla="*/ 3243 h 971550"/>
                            <a:gd name="connsiteX1" fmla="*/ 2826385 w 2826385"/>
                            <a:gd name="connsiteY1" fmla="*/ 0 h 971550"/>
                            <a:gd name="connsiteX2" fmla="*/ 2826385 w 2826385"/>
                            <a:gd name="connsiteY2" fmla="*/ 971550 h 971550"/>
                            <a:gd name="connsiteX3" fmla="*/ 0 w 2826385"/>
                            <a:gd name="connsiteY3" fmla="*/ 971550 h 971550"/>
                            <a:gd name="connsiteX4" fmla="*/ 382013 w 2826385"/>
                            <a:gd name="connsiteY4" fmla="*/ 3243 h 971550"/>
                            <a:gd name="connsiteX0" fmla="*/ 188688 w 2826385"/>
                            <a:gd name="connsiteY0" fmla="*/ 5686 h 971550"/>
                            <a:gd name="connsiteX1" fmla="*/ 2826385 w 2826385"/>
                            <a:gd name="connsiteY1" fmla="*/ 0 h 971550"/>
                            <a:gd name="connsiteX2" fmla="*/ 2826385 w 2826385"/>
                            <a:gd name="connsiteY2" fmla="*/ 971550 h 971550"/>
                            <a:gd name="connsiteX3" fmla="*/ 0 w 2826385"/>
                            <a:gd name="connsiteY3" fmla="*/ 971550 h 971550"/>
                            <a:gd name="connsiteX4" fmla="*/ 188688 w 2826385"/>
                            <a:gd name="connsiteY4" fmla="*/ 5686 h 971550"/>
                            <a:gd name="connsiteX0" fmla="*/ 315712 w 2826385"/>
                            <a:gd name="connsiteY0" fmla="*/ 4522 h 971550"/>
                            <a:gd name="connsiteX1" fmla="*/ 2826385 w 2826385"/>
                            <a:gd name="connsiteY1" fmla="*/ 0 h 971550"/>
                            <a:gd name="connsiteX2" fmla="*/ 2826385 w 2826385"/>
                            <a:gd name="connsiteY2" fmla="*/ 971550 h 971550"/>
                            <a:gd name="connsiteX3" fmla="*/ 0 w 2826385"/>
                            <a:gd name="connsiteY3" fmla="*/ 971550 h 971550"/>
                            <a:gd name="connsiteX4" fmla="*/ 315712 w 2826385"/>
                            <a:gd name="connsiteY4" fmla="*/ 4522 h 971550"/>
                            <a:gd name="connsiteX0" fmla="*/ 183573 w 2826385"/>
                            <a:gd name="connsiteY0" fmla="*/ 4522 h 971550"/>
                            <a:gd name="connsiteX1" fmla="*/ 2826385 w 2826385"/>
                            <a:gd name="connsiteY1" fmla="*/ 0 h 971550"/>
                            <a:gd name="connsiteX2" fmla="*/ 2826385 w 2826385"/>
                            <a:gd name="connsiteY2" fmla="*/ 971550 h 971550"/>
                            <a:gd name="connsiteX3" fmla="*/ 0 w 2826385"/>
                            <a:gd name="connsiteY3" fmla="*/ 971550 h 971550"/>
                            <a:gd name="connsiteX4" fmla="*/ 183573 w 2826385"/>
                            <a:gd name="connsiteY4" fmla="*/ 4522 h 971550"/>
                            <a:gd name="connsiteX0" fmla="*/ 220572 w 2826385"/>
                            <a:gd name="connsiteY0" fmla="*/ 1879 h 971550"/>
                            <a:gd name="connsiteX1" fmla="*/ 2826385 w 2826385"/>
                            <a:gd name="connsiteY1" fmla="*/ 0 h 971550"/>
                            <a:gd name="connsiteX2" fmla="*/ 2826385 w 2826385"/>
                            <a:gd name="connsiteY2" fmla="*/ 971550 h 971550"/>
                            <a:gd name="connsiteX3" fmla="*/ 0 w 2826385"/>
                            <a:gd name="connsiteY3" fmla="*/ 971550 h 971550"/>
                            <a:gd name="connsiteX4" fmla="*/ 220572 w 2826385"/>
                            <a:gd name="connsiteY4" fmla="*/ 1879 h 971550"/>
                            <a:gd name="connsiteX0" fmla="*/ 387067 w 2992880"/>
                            <a:gd name="connsiteY0" fmla="*/ 1879 h 974193"/>
                            <a:gd name="connsiteX1" fmla="*/ 2992880 w 2992880"/>
                            <a:gd name="connsiteY1" fmla="*/ 0 h 974193"/>
                            <a:gd name="connsiteX2" fmla="*/ 2992880 w 2992880"/>
                            <a:gd name="connsiteY2" fmla="*/ 971550 h 974193"/>
                            <a:gd name="connsiteX3" fmla="*/ 0 w 2992880"/>
                            <a:gd name="connsiteY3" fmla="*/ 974193 h 974193"/>
                            <a:gd name="connsiteX4" fmla="*/ 387067 w 2992880"/>
                            <a:gd name="connsiteY4" fmla="*/ 1879 h 974193"/>
                            <a:gd name="connsiteX0" fmla="*/ 325333 w 2992880"/>
                            <a:gd name="connsiteY0" fmla="*/ 1879 h 974193"/>
                            <a:gd name="connsiteX1" fmla="*/ 2992880 w 2992880"/>
                            <a:gd name="connsiteY1" fmla="*/ 0 h 974193"/>
                            <a:gd name="connsiteX2" fmla="*/ 2992880 w 2992880"/>
                            <a:gd name="connsiteY2" fmla="*/ 971550 h 974193"/>
                            <a:gd name="connsiteX3" fmla="*/ 0 w 2992880"/>
                            <a:gd name="connsiteY3" fmla="*/ 974193 h 974193"/>
                            <a:gd name="connsiteX4" fmla="*/ 325333 w 2992880"/>
                            <a:gd name="connsiteY4" fmla="*/ 1879 h 974193"/>
                            <a:gd name="connsiteX0" fmla="*/ 387068 w 3054615"/>
                            <a:gd name="connsiteY0" fmla="*/ 1879 h 974193"/>
                            <a:gd name="connsiteX1" fmla="*/ 3054615 w 3054615"/>
                            <a:gd name="connsiteY1" fmla="*/ 0 h 974193"/>
                            <a:gd name="connsiteX2" fmla="*/ 3054615 w 3054615"/>
                            <a:gd name="connsiteY2" fmla="*/ 971550 h 974193"/>
                            <a:gd name="connsiteX3" fmla="*/ 0 w 3054615"/>
                            <a:gd name="connsiteY3" fmla="*/ 974193 h 974193"/>
                            <a:gd name="connsiteX4" fmla="*/ 387068 w 3054615"/>
                            <a:gd name="connsiteY4" fmla="*/ 1879 h 974193"/>
                            <a:gd name="connsiteX0" fmla="*/ 520315 w 3054615"/>
                            <a:gd name="connsiteY0" fmla="*/ 5262 h 974193"/>
                            <a:gd name="connsiteX1" fmla="*/ 3054615 w 3054615"/>
                            <a:gd name="connsiteY1" fmla="*/ 0 h 974193"/>
                            <a:gd name="connsiteX2" fmla="*/ 3054615 w 3054615"/>
                            <a:gd name="connsiteY2" fmla="*/ 971550 h 974193"/>
                            <a:gd name="connsiteX3" fmla="*/ 0 w 3054615"/>
                            <a:gd name="connsiteY3" fmla="*/ 974193 h 974193"/>
                            <a:gd name="connsiteX4" fmla="*/ 520315 w 3054615"/>
                            <a:gd name="connsiteY4" fmla="*/ 5262 h 974193"/>
                            <a:gd name="connsiteX0" fmla="*/ 335069 w 2869369"/>
                            <a:gd name="connsiteY0" fmla="*/ 5262 h 971550"/>
                            <a:gd name="connsiteX1" fmla="*/ 2869369 w 2869369"/>
                            <a:gd name="connsiteY1" fmla="*/ 0 h 971550"/>
                            <a:gd name="connsiteX2" fmla="*/ 2869369 w 2869369"/>
                            <a:gd name="connsiteY2" fmla="*/ 971550 h 971550"/>
                            <a:gd name="connsiteX3" fmla="*/ 0 w 2869369"/>
                            <a:gd name="connsiteY3" fmla="*/ 971472 h 971550"/>
                            <a:gd name="connsiteX4" fmla="*/ 335069 w 2869369"/>
                            <a:gd name="connsiteY4" fmla="*/ 5262 h 971550"/>
                            <a:gd name="connsiteX0" fmla="*/ 319748 w 2869369"/>
                            <a:gd name="connsiteY0" fmla="*/ 5262 h 971550"/>
                            <a:gd name="connsiteX1" fmla="*/ 2869369 w 2869369"/>
                            <a:gd name="connsiteY1" fmla="*/ 0 h 971550"/>
                            <a:gd name="connsiteX2" fmla="*/ 2869369 w 2869369"/>
                            <a:gd name="connsiteY2" fmla="*/ 971550 h 971550"/>
                            <a:gd name="connsiteX3" fmla="*/ 0 w 2869369"/>
                            <a:gd name="connsiteY3" fmla="*/ 971472 h 971550"/>
                            <a:gd name="connsiteX4" fmla="*/ 319748 w 2869369"/>
                            <a:gd name="connsiteY4" fmla="*/ 5262 h 971550"/>
                            <a:gd name="connsiteX0" fmla="*/ 321141 w 2870762"/>
                            <a:gd name="connsiteY0" fmla="*/ 5262 h 971550"/>
                            <a:gd name="connsiteX1" fmla="*/ 2870762 w 2870762"/>
                            <a:gd name="connsiteY1" fmla="*/ 0 h 971550"/>
                            <a:gd name="connsiteX2" fmla="*/ 2870762 w 2870762"/>
                            <a:gd name="connsiteY2" fmla="*/ 971550 h 971550"/>
                            <a:gd name="connsiteX3" fmla="*/ 0 w 2870762"/>
                            <a:gd name="connsiteY3" fmla="*/ 971472 h 971550"/>
                            <a:gd name="connsiteX4" fmla="*/ 321141 w 2870762"/>
                            <a:gd name="connsiteY4" fmla="*/ 5262 h 971550"/>
                            <a:gd name="connsiteX0" fmla="*/ 325329 w 2870762"/>
                            <a:gd name="connsiteY0" fmla="*/ 6231 h 971550"/>
                            <a:gd name="connsiteX1" fmla="*/ 2870762 w 2870762"/>
                            <a:gd name="connsiteY1" fmla="*/ 0 h 971550"/>
                            <a:gd name="connsiteX2" fmla="*/ 2870762 w 2870762"/>
                            <a:gd name="connsiteY2" fmla="*/ 971550 h 971550"/>
                            <a:gd name="connsiteX3" fmla="*/ 0 w 2870762"/>
                            <a:gd name="connsiteY3" fmla="*/ 971472 h 971550"/>
                            <a:gd name="connsiteX4" fmla="*/ 325329 w 2870762"/>
                            <a:gd name="connsiteY4" fmla="*/ 6231 h 971550"/>
                            <a:gd name="connsiteX0" fmla="*/ 318619 w 2864052"/>
                            <a:gd name="connsiteY0" fmla="*/ 6231 h 971550"/>
                            <a:gd name="connsiteX1" fmla="*/ 2864052 w 2864052"/>
                            <a:gd name="connsiteY1" fmla="*/ 0 h 971550"/>
                            <a:gd name="connsiteX2" fmla="*/ 2864052 w 2864052"/>
                            <a:gd name="connsiteY2" fmla="*/ 971550 h 971550"/>
                            <a:gd name="connsiteX3" fmla="*/ 0 w 2864052"/>
                            <a:gd name="connsiteY3" fmla="*/ 971472 h 971550"/>
                            <a:gd name="connsiteX4" fmla="*/ 318619 w 2864052"/>
                            <a:gd name="connsiteY4" fmla="*/ 6231 h 971550"/>
                            <a:gd name="connsiteX0" fmla="*/ 323652 w 2864052"/>
                            <a:gd name="connsiteY0" fmla="*/ 2951 h 971550"/>
                            <a:gd name="connsiteX1" fmla="*/ 2864052 w 2864052"/>
                            <a:gd name="connsiteY1" fmla="*/ 0 h 971550"/>
                            <a:gd name="connsiteX2" fmla="*/ 2864052 w 2864052"/>
                            <a:gd name="connsiteY2" fmla="*/ 971550 h 971550"/>
                            <a:gd name="connsiteX3" fmla="*/ 0 w 2864052"/>
                            <a:gd name="connsiteY3" fmla="*/ 971472 h 971550"/>
                            <a:gd name="connsiteX4" fmla="*/ 323652 w 2864052"/>
                            <a:gd name="connsiteY4" fmla="*/ 2951 h 971550"/>
                            <a:gd name="connsiteX0" fmla="*/ 320297 w 2860697"/>
                            <a:gd name="connsiteY0" fmla="*/ 2951 h 974751"/>
                            <a:gd name="connsiteX1" fmla="*/ 2860697 w 2860697"/>
                            <a:gd name="connsiteY1" fmla="*/ 0 h 974751"/>
                            <a:gd name="connsiteX2" fmla="*/ 2860697 w 2860697"/>
                            <a:gd name="connsiteY2" fmla="*/ 971550 h 974751"/>
                            <a:gd name="connsiteX3" fmla="*/ 0 w 2860697"/>
                            <a:gd name="connsiteY3" fmla="*/ 974751 h 974751"/>
                            <a:gd name="connsiteX4" fmla="*/ 320297 w 2860697"/>
                            <a:gd name="connsiteY4" fmla="*/ 2951 h 974751"/>
                            <a:gd name="connsiteX0" fmla="*/ 323652 w 2864052"/>
                            <a:gd name="connsiteY0" fmla="*/ 2951 h 978030"/>
                            <a:gd name="connsiteX1" fmla="*/ 2864052 w 2864052"/>
                            <a:gd name="connsiteY1" fmla="*/ 0 h 978030"/>
                            <a:gd name="connsiteX2" fmla="*/ 2864052 w 2864052"/>
                            <a:gd name="connsiteY2" fmla="*/ 971550 h 978030"/>
                            <a:gd name="connsiteX3" fmla="*/ 0 w 2864052"/>
                            <a:gd name="connsiteY3" fmla="*/ 978030 h 978030"/>
                            <a:gd name="connsiteX4" fmla="*/ 323652 w 2864052"/>
                            <a:gd name="connsiteY4" fmla="*/ 2951 h 9780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64052" h="978030">
                              <a:moveTo>
                                <a:pt x="323652" y="2951"/>
                              </a:moveTo>
                              <a:lnTo>
                                <a:pt x="2864052" y="0"/>
                              </a:lnTo>
                              <a:lnTo>
                                <a:pt x="2864052" y="971550"/>
                              </a:lnTo>
                              <a:lnTo>
                                <a:pt x="0" y="978030"/>
                              </a:lnTo>
                              <a:lnTo>
                                <a:pt x="323652" y="2951"/>
                              </a:lnTo>
                              <a:close/>
                            </a:path>
                          </a:pathLst>
                        </a:custGeom>
                        <a:solidFill>
                          <a:srgbClr val="2274BC">
                            <a:alpha val="91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C935B2" w14:textId="49C083E5" w:rsidR="00406F03" w:rsidRPr="00406F03" w:rsidRDefault="00406F03" w:rsidP="002E10F9">
                            <w:pPr>
                              <w:rPr>
                                <w:lang w:val="nl-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8C425" id="Rectangle 10" o:spid="_x0000_s1027" style="position:absolute;margin-left:312.5pt;margin-top:62.7pt;width:440.65pt;height: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64052,97803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" adj="-11796480,,5400" path="m323652,2951l2864052,,2864052,971550,,978030,323652,2951xe" fillcolor="#2274bc" stroked="f" strokeweight="1pt">
                <v:fill opacity="59624f"/>
                <v:stroke joinstyle="miter"/>
                <v:formulas/>
                <v:path arrowok="t" o:connecttype="custom" o:connectlocs="632379,2951;5596027,0;5596027,971448;0,977927;632379,2951" o:connectangles="0,0,0,0,0" textboxrect="0,0,2864052,978030"/>
                <v:textbox>
                  <w:txbxContent>
                    <w:p w14:paraId="25C935B2" w14:textId="49C083E5" w:rsidR="00406F03" w:rsidRPr="00406F03" w:rsidRDefault="00406F03" w:rsidP="002E10F9">
                      <w:pPr>
                        <w:rPr>
                          <w:lang w:val="nl-BE"/>
                        </w:rPr>
                      </w:pPr>
                    </w:p>
                  </w:txbxContent>
                </v:textbox>
                <w10:wrap anchory="page"/>
              </v:shape>
            </w:pict>
          </mc:Fallback>
        </mc:AlternateContent>
      </w:r>
      <w:r w:rsidR="001E0CDD">
        <w:rPr>
          <w:noProof/>
          <w:lang w:eastAsia="en-GB"/>
        </w:rPr>
        <w:drawing>
          <wp:anchor distT="0" distB="0" distL="114300" distR="114300" simplePos="0" relativeHeight="251663360" behindDoc="0" locked="0" layoutInCell="1" allowOverlap="1" wp14:anchorId="18CCD3C8" wp14:editId="6141B27D">
            <wp:simplePos x="0" y="0"/>
            <wp:positionH relativeFrom="column">
              <wp:posOffset>-260903</wp:posOffset>
            </wp:positionH>
            <wp:positionV relativeFrom="page">
              <wp:posOffset>929312</wp:posOffset>
            </wp:positionV>
            <wp:extent cx="2800350" cy="735965"/>
            <wp:effectExtent l="0" t="0" r="0" b="635"/>
            <wp:wrapNone/>
            <wp:docPr id="6" name="Picture 6" descr="../../Logo/EPRA%20logo/Horizontal%20lockup/with%20baseline/png/EPRA-logo-horizontal-lockup-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PRA%20logo/Horizontal%20lockup/with%20baseline/png/EPRA-logo-horizontal-lockup-blu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0" cy="735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DB3C5" w14:textId="57C12EAE" w:rsidR="008729B6" w:rsidRDefault="008729B6" w:rsidP="008729B6">
      <w:pPr>
        <w:spacing w:after="0"/>
      </w:pPr>
    </w:p>
    <w:p w14:paraId="3716638F" w14:textId="2D3D09F3" w:rsidR="008729B6" w:rsidRDefault="008729B6" w:rsidP="008729B6">
      <w:pPr>
        <w:spacing w:after="0"/>
      </w:pPr>
    </w:p>
    <w:p w14:paraId="70F63A5D" w14:textId="61C7043F" w:rsidR="008729B6" w:rsidRDefault="008729B6" w:rsidP="008729B6">
      <w:pPr>
        <w:spacing w:after="0"/>
      </w:pPr>
    </w:p>
    <w:p w14:paraId="312A04B0" w14:textId="3403D738" w:rsidR="008729B6" w:rsidRDefault="001E0CDD" w:rsidP="008729B6">
      <w:pPr>
        <w:spacing w:after="0"/>
      </w:pPr>
      <w:r>
        <w:rPr>
          <w:noProof/>
          <w:lang w:eastAsia="en-GB"/>
        </w:rPr>
        <mc:AlternateContent>
          <mc:Choice Requires="wps">
            <w:drawing>
              <wp:anchor distT="0" distB="0" distL="575945" distR="575945" simplePos="0" relativeHeight="251661312" behindDoc="1" locked="0" layoutInCell="1" allowOverlap="1" wp14:anchorId="025C47BB" wp14:editId="22AA2CEA">
                <wp:simplePos x="0" y="0"/>
                <wp:positionH relativeFrom="column">
                  <wp:posOffset>-878840</wp:posOffset>
                </wp:positionH>
                <wp:positionV relativeFrom="page">
                  <wp:posOffset>1946275</wp:posOffset>
                </wp:positionV>
                <wp:extent cx="4704715" cy="4648835"/>
                <wp:effectExtent l="0" t="0" r="0" b="0"/>
                <wp:wrapThrough wrapText="bothSides">
                  <wp:wrapPolygon edited="0">
                    <wp:start x="0" y="0"/>
                    <wp:lineTo x="0" y="13926"/>
                    <wp:lineTo x="1516" y="15106"/>
                    <wp:lineTo x="7347" y="21479"/>
                    <wp:lineTo x="7930" y="21479"/>
                    <wp:lineTo x="21457" y="354"/>
                    <wp:lineTo x="21457" y="0"/>
                    <wp:lineTo x="0" y="0"/>
                  </wp:wrapPolygon>
                </wp:wrapThrough>
                <wp:docPr id="2" name="Rectangle 14"/>
                <wp:cNvGraphicFramePr/>
                <a:graphic xmlns:a="http://schemas.openxmlformats.org/drawingml/2006/main">
                  <a:graphicData uri="http://schemas.microsoft.com/office/word/2010/wordprocessingShape">
                    <wps:wsp>
                      <wps:cNvSpPr/>
                      <wps:spPr>
                        <a:xfrm>
                          <a:off x="0" y="0"/>
                          <a:ext cx="4704715" cy="4648835"/>
                        </a:xfrm>
                        <a:custGeom>
                          <a:avLst/>
                          <a:gdLst>
                            <a:gd name="connsiteX0" fmla="*/ 0 w 4254500"/>
                            <a:gd name="connsiteY0" fmla="*/ 0 h 10691495"/>
                            <a:gd name="connsiteX1" fmla="*/ 4254500 w 4254500"/>
                            <a:gd name="connsiteY1" fmla="*/ 0 h 10691495"/>
                            <a:gd name="connsiteX2" fmla="*/ 4254500 w 4254500"/>
                            <a:gd name="connsiteY2" fmla="*/ 10691495 h 10691495"/>
                            <a:gd name="connsiteX3" fmla="*/ 0 w 4254500"/>
                            <a:gd name="connsiteY3" fmla="*/ 10691495 h 10691495"/>
                            <a:gd name="connsiteX4" fmla="*/ 0 w 4254500"/>
                            <a:gd name="connsiteY4" fmla="*/ 0 h 10691495"/>
                            <a:gd name="connsiteX0" fmla="*/ 0 w 5525135"/>
                            <a:gd name="connsiteY0" fmla="*/ 0 h 10691495"/>
                            <a:gd name="connsiteX1" fmla="*/ 5525135 w 5525135"/>
                            <a:gd name="connsiteY1" fmla="*/ 2540 h 10691495"/>
                            <a:gd name="connsiteX2" fmla="*/ 4254500 w 5525135"/>
                            <a:gd name="connsiteY2" fmla="*/ 10691495 h 10691495"/>
                            <a:gd name="connsiteX3" fmla="*/ 0 w 5525135"/>
                            <a:gd name="connsiteY3" fmla="*/ 10691495 h 10691495"/>
                            <a:gd name="connsiteX4" fmla="*/ 0 w 5525135"/>
                            <a:gd name="connsiteY4" fmla="*/ 0 h 10691495"/>
                            <a:gd name="connsiteX0" fmla="*/ 0 w 5525135"/>
                            <a:gd name="connsiteY0" fmla="*/ 0 h 10691495"/>
                            <a:gd name="connsiteX1" fmla="*/ 5525135 w 5525135"/>
                            <a:gd name="connsiteY1" fmla="*/ 2540 h 10691495"/>
                            <a:gd name="connsiteX2" fmla="*/ 1282041 w 5525135"/>
                            <a:gd name="connsiteY2" fmla="*/ 10691495 h 10691495"/>
                            <a:gd name="connsiteX3" fmla="*/ 0 w 5525135"/>
                            <a:gd name="connsiteY3" fmla="*/ 10691495 h 10691495"/>
                            <a:gd name="connsiteX4" fmla="*/ 0 w 5525135"/>
                            <a:gd name="connsiteY4" fmla="*/ 0 h 10691495"/>
                            <a:gd name="connsiteX0" fmla="*/ 0 w 5536637"/>
                            <a:gd name="connsiteY0" fmla="*/ 344 h 10691839"/>
                            <a:gd name="connsiteX1" fmla="*/ 5536637 w 5536637"/>
                            <a:gd name="connsiteY1" fmla="*/ 0 h 10691839"/>
                            <a:gd name="connsiteX2" fmla="*/ 1282041 w 5536637"/>
                            <a:gd name="connsiteY2" fmla="*/ 10691839 h 10691839"/>
                            <a:gd name="connsiteX3" fmla="*/ 0 w 5536637"/>
                            <a:gd name="connsiteY3" fmla="*/ 10691839 h 10691839"/>
                            <a:gd name="connsiteX4" fmla="*/ 0 w 5536637"/>
                            <a:gd name="connsiteY4" fmla="*/ 344 h 10691839"/>
                            <a:gd name="connsiteX0" fmla="*/ 0 w 5536637"/>
                            <a:gd name="connsiteY0" fmla="*/ 344 h 10691839"/>
                            <a:gd name="connsiteX1" fmla="*/ 5536637 w 5536637"/>
                            <a:gd name="connsiteY1" fmla="*/ 0 h 10691839"/>
                            <a:gd name="connsiteX2" fmla="*/ 1724107 w 5536637"/>
                            <a:gd name="connsiteY2" fmla="*/ 9579925 h 10691839"/>
                            <a:gd name="connsiteX3" fmla="*/ 0 w 5536637"/>
                            <a:gd name="connsiteY3" fmla="*/ 10691839 h 10691839"/>
                            <a:gd name="connsiteX4" fmla="*/ 0 w 5536637"/>
                            <a:gd name="connsiteY4" fmla="*/ 344 h 10691839"/>
                            <a:gd name="connsiteX0" fmla="*/ 0 w 5536637"/>
                            <a:gd name="connsiteY0" fmla="*/ 344 h 10691839"/>
                            <a:gd name="connsiteX1" fmla="*/ 5536637 w 5536637"/>
                            <a:gd name="connsiteY1" fmla="*/ 0 h 10691839"/>
                            <a:gd name="connsiteX2" fmla="*/ 1696857 w 5536637"/>
                            <a:gd name="connsiteY2" fmla="*/ 9643723 h 10691839"/>
                            <a:gd name="connsiteX3" fmla="*/ 0 w 5536637"/>
                            <a:gd name="connsiteY3" fmla="*/ 10691839 h 10691839"/>
                            <a:gd name="connsiteX4" fmla="*/ 0 w 5536637"/>
                            <a:gd name="connsiteY4" fmla="*/ 344 h 10691839"/>
                            <a:gd name="connsiteX0" fmla="*/ 0 w 5536637"/>
                            <a:gd name="connsiteY0" fmla="*/ 344 h 9643723"/>
                            <a:gd name="connsiteX1" fmla="*/ 5536637 w 5536637"/>
                            <a:gd name="connsiteY1" fmla="*/ 0 h 9643723"/>
                            <a:gd name="connsiteX2" fmla="*/ 1696857 w 5536637"/>
                            <a:gd name="connsiteY2" fmla="*/ 9643723 h 9643723"/>
                            <a:gd name="connsiteX3" fmla="*/ 0 w 5536637"/>
                            <a:gd name="connsiteY3" fmla="*/ 8364718 h 9643723"/>
                            <a:gd name="connsiteX4" fmla="*/ 0 w 5536637"/>
                            <a:gd name="connsiteY4" fmla="*/ 344 h 9643723"/>
                            <a:gd name="connsiteX0" fmla="*/ 3028 w 5539665"/>
                            <a:gd name="connsiteY0" fmla="*/ 344 h 9643723"/>
                            <a:gd name="connsiteX1" fmla="*/ 5539665 w 5539665"/>
                            <a:gd name="connsiteY1" fmla="*/ 0 h 9643723"/>
                            <a:gd name="connsiteX2" fmla="*/ 1699885 w 5539665"/>
                            <a:gd name="connsiteY2" fmla="*/ 9643723 h 9643723"/>
                            <a:gd name="connsiteX3" fmla="*/ 0 w 5539665"/>
                            <a:gd name="connsiteY3" fmla="*/ 8310030 h 9643723"/>
                            <a:gd name="connsiteX4" fmla="*/ 3028 w 5539665"/>
                            <a:gd name="connsiteY4" fmla="*/ 344 h 9643723"/>
                            <a:gd name="connsiteX0" fmla="*/ 3028 w 5539665"/>
                            <a:gd name="connsiteY0" fmla="*/ 344 h 9582959"/>
                            <a:gd name="connsiteX1" fmla="*/ 5539665 w 5539665"/>
                            <a:gd name="connsiteY1" fmla="*/ 0 h 9582959"/>
                            <a:gd name="connsiteX2" fmla="*/ 1724121 w 5539665"/>
                            <a:gd name="connsiteY2" fmla="*/ 9582959 h 9582959"/>
                            <a:gd name="connsiteX3" fmla="*/ 0 w 5539665"/>
                            <a:gd name="connsiteY3" fmla="*/ 8310030 h 9582959"/>
                            <a:gd name="connsiteX4" fmla="*/ 3028 w 5539665"/>
                            <a:gd name="connsiteY4" fmla="*/ 344 h 9582959"/>
                            <a:gd name="connsiteX0" fmla="*/ 384838 w 5539665"/>
                            <a:gd name="connsiteY0" fmla="*/ 2549 h 9582959"/>
                            <a:gd name="connsiteX1" fmla="*/ 5539665 w 5539665"/>
                            <a:gd name="connsiteY1" fmla="*/ 0 h 9582959"/>
                            <a:gd name="connsiteX2" fmla="*/ 1724121 w 5539665"/>
                            <a:gd name="connsiteY2" fmla="*/ 9582959 h 9582959"/>
                            <a:gd name="connsiteX3" fmla="*/ 0 w 5539665"/>
                            <a:gd name="connsiteY3" fmla="*/ 8310030 h 9582959"/>
                            <a:gd name="connsiteX4" fmla="*/ 384838 w 5539665"/>
                            <a:gd name="connsiteY4" fmla="*/ 2549 h 9582959"/>
                            <a:gd name="connsiteX0" fmla="*/ 292 w 5155119"/>
                            <a:gd name="connsiteY0" fmla="*/ 2549 h 9582959"/>
                            <a:gd name="connsiteX1" fmla="*/ 5155119 w 5155119"/>
                            <a:gd name="connsiteY1" fmla="*/ 0 h 9582959"/>
                            <a:gd name="connsiteX2" fmla="*/ 1339575 w 5155119"/>
                            <a:gd name="connsiteY2" fmla="*/ 9582959 h 9582959"/>
                            <a:gd name="connsiteX3" fmla="*/ 292 w 5155119"/>
                            <a:gd name="connsiteY3" fmla="*/ 8604846 h 9582959"/>
                            <a:gd name="connsiteX4" fmla="*/ 292 w 5155119"/>
                            <a:gd name="connsiteY4" fmla="*/ 2549 h 9582959"/>
                            <a:gd name="connsiteX0" fmla="*/ 292 w 5155119"/>
                            <a:gd name="connsiteY0" fmla="*/ 2549 h 9259258"/>
                            <a:gd name="connsiteX1" fmla="*/ 5155119 w 5155119"/>
                            <a:gd name="connsiteY1" fmla="*/ 0 h 9259258"/>
                            <a:gd name="connsiteX2" fmla="*/ 1469200 w 5155119"/>
                            <a:gd name="connsiteY2" fmla="*/ 9259258 h 9259258"/>
                            <a:gd name="connsiteX3" fmla="*/ 292 w 5155119"/>
                            <a:gd name="connsiteY3" fmla="*/ 8604846 h 9259258"/>
                            <a:gd name="connsiteX4" fmla="*/ 292 w 5155119"/>
                            <a:gd name="connsiteY4" fmla="*/ 2549 h 9259258"/>
                            <a:gd name="connsiteX0" fmla="*/ 15250 w 5170077"/>
                            <a:gd name="connsiteY0" fmla="*/ 2549 h 9259258"/>
                            <a:gd name="connsiteX1" fmla="*/ 5170077 w 5170077"/>
                            <a:gd name="connsiteY1" fmla="*/ 0 h 9259258"/>
                            <a:gd name="connsiteX2" fmla="*/ 1484158 w 5170077"/>
                            <a:gd name="connsiteY2" fmla="*/ 9259258 h 9259258"/>
                            <a:gd name="connsiteX3" fmla="*/ 0 w 5170077"/>
                            <a:gd name="connsiteY3" fmla="*/ 8278596 h 9259258"/>
                            <a:gd name="connsiteX4" fmla="*/ 15250 w 5170077"/>
                            <a:gd name="connsiteY4" fmla="*/ 2549 h 9259258"/>
                            <a:gd name="connsiteX0" fmla="*/ 291 w 5170369"/>
                            <a:gd name="connsiteY0" fmla="*/ 0 h 9259258"/>
                            <a:gd name="connsiteX1" fmla="*/ 5170369 w 5170369"/>
                            <a:gd name="connsiteY1" fmla="*/ 0 h 9259258"/>
                            <a:gd name="connsiteX2" fmla="*/ 1484450 w 5170369"/>
                            <a:gd name="connsiteY2" fmla="*/ 9259258 h 9259258"/>
                            <a:gd name="connsiteX3" fmla="*/ 292 w 5170369"/>
                            <a:gd name="connsiteY3" fmla="*/ 8278596 h 9259258"/>
                            <a:gd name="connsiteX4" fmla="*/ 291 w 5170369"/>
                            <a:gd name="connsiteY4" fmla="*/ 0 h 9259258"/>
                            <a:gd name="connsiteX0" fmla="*/ 5664 w 5175742"/>
                            <a:gd name="connsiteY0" fmla="*/ 0 h 9259258"/>
                            <a:gd name="connsiteX1" fmla="*/ 5175742 w 5175742"/>
                            <a:gd name="connsiteY1" fmla="*/ 0 h 9259258"/>
                            <a:gd name="connsiteX2" fmla="*/ 1489823 w 5175742"/>
                            <a:gd name="connsiteY2" fmla="*/ 9259258 h 9259258"/>
                            <a:gd name="connsiteX3" fmla="*/ 0 w 5175742"/>
                            <a:gd name="connsiteY3" fmla="*/ 5812610 h 9259258"/>
                            <a:gd name="connsiteX4" fmla="*/ 5664 w 5175742"/>
                            <a:gd name="connsiteY4" fmla="*/ 0 h 9259258"/>
                            <a:gd name="connsiteX0" fmla="*/ 5664 w 5175742"/>
                            <a:gd name="connsiteY0" fmla="*/ 0 h 7144045"/>
                            <a:gd name="connsiteX1" fmla="*/ 5175742 w 5175742"/>
                            <a:gd name="connsiteY1" fmla="*/ 0 h 7144045"/>
                            <a:gd name="connsiteX2" fmla="*/ 2350902 w 5175742"/>
                            <a:gd name="connsiteY2" fmla="*/ 7144045 h 7144045"/>
                            <a:gd name="connsiteX3" fmla="*/ 0 w 5175742"/>
                            <a:gd name="connsiteY3" fmla="*/ 5812610 h 7144045"/>
                            <a:gd name="connsiteX4" fmla="*/ 5664 w 5175742"/>
                            <a:gd name="connsiteY4" fmla="*/ 0 h 7144045"/>
                            <a:gd name="connsiteX0" fmla="*/ 5664 w 5175742"/>
                            <a:gd name="connsiteY0" fmla="*/ 0 h 7144045"/>
                            <a:gd name="connsiteX1" fmla="*/ 5175742 w 5175742"/>
                            <a:gd name="connsiteY1" fmla="*/ 0 h 7144045"/>
                            <a:gd name="connsiteX2" fmla="*/ 2350902 w 5175742"/>
                            <a:gd name="connsiteY2" fmla="*/ 7144045 h 7144045"/>
                            <a:gd name="connsiteX3" fmla="*/ 0 w 5175742"/>
                            <a:gd name="connsiteY3" fmla="*/ 5812610 h 7144045"/>
                            <a:gd name="connsiteX4" fmla="*/ 5664 w 5175742"/>
                            <a:gd name="connsiteY4" fmla="*/ 0 h 7144045"/>
                            <a:gd name="connsiteX0" fmla="*/ 5664 w 5088544"/>
                            <a:gd name="connsiteY0" fmla="*/ 4737 h 7148782"/>
                            <a:gd name="connsiteX1" fmla="*/ 5088544 w 5088544"/>
                            <a:gd name="connsiteY1" fmla="*/ 0 h 7148782"/>
                            <a:gd name="connsiteX2" fmla="*/ 2350902 w 5088544"/>
                            <a:gd name="connsiteY2" fmla="*/ 7148782 h 7148782"/>
                            <a:gd name="connsiteX3" fmla="*/ 0 w 5088544"/>
                            <a:gd name="connsiteY3" fmla="*/ 5817347 h 7148782"/>
                            <a:gd name="connsiteX4" fmla="*/ 5664 w 5088544"/>
                            <a:gd name="connsiteY4" fmla="*/ 4737 h 7148782"/>
                            <a:gd name="connsiteX0" fmla="*/ 3 w 5082883"/>
                            <a:gd name="connsiteY0" fmla="*/ 4737 h 7148782"/>
                            <a:gd name="connsiteX1" fmla="*/ 5082883 w 5082883"/>
                            <a:gd name="connsiteY1" fmla="*/ 0 h 7148782"/>
                            <a:gd name="connsiteX2" fmla="*/ 2345241 w 5082883"/>
                            <a:gd name="connsiteY2" fmla="*/ 7148782 h 7148782"/>
                            <a:gd name="connsiteX3" fmla="*/ 375141 w 5082883"/>
                            <a:gd name="connsiteY3" fmla="*/ 5797669 h 7148782"/>
                            <a:gd name="connsiteX4" fmla="*/ 3 w 5082883"/>
                            <a:gd name="connsiteY4" fmla="*/ 4737 h 7148782"/>
                            <a:gd name="connsiteX0" fmla="*/ 138 w 4710768"/>
                            <a:gd name="connsiteY0" fmla="*/ 0 h 7153522"/>
                            <a:gd name="connsiteX1" fmla="*/ 4710768 w 4710768"/>
                            <a:gd name="connsiteY1" fmla="*/ 4740 h 7153522"/>
                            <a:gd name="connsiteX2" fmla="*/ 1973126 w 4710768"/>
                            <a:gd name="connsiteY2" fmla="*/ 7153522 h 7153522"/>
                            <a:gd name="connsiteX3" fmla="*/ 3026 w 4710768"/>
                            <a:gd name="connsiteY3" fmla="*/ 5802409 h 7153522"/>
                            <a:gd name="connsiteX4" fmla="*/ 138 w 4710768"/>
                            <a:gd name="connsiteY4" fmla="*/ 0 h 7153522"/>
                            <a:gd name="connsiteX0" fmla="*/ 4255 w 4714885"/>
                            <a:gd name="connsiteY0" fmla="*/ 0 h 7153522"/>
                            <a:gd name="connsiteX1" fmla="*/ 4714885 w 4714885"/>
                            <a:gd name="connsiteY1" fmla="*/ 4740 h 7153522"/>
                            <a:gd name="connsiteX2" fmla="*/ 1977243 w 4714885"/>
                            <a:gd name="connsiteY2" fmla="*/ 7153522 h 7153522"/>
                            <a:gd name="connsiteX3" fmla="*/ 0 w 4714885"/>
                            <a:gd name="connsiteY3" fmla="*/ 5024325 h 7153522"/>
                            <a:gd name="connsiteX4" fmla="*/ 4255 w 4714885"/>
                            <a:gd name="connsiteY4" fmla="*/ 0 h 7153522"/>
                            <a:gd name="connsiteX0" fmla="*/ 4255 w 4714885"/>
                            <a:gd name="connsiteY0" fmla="*/ 0 h 7869203"/>
                            <a:gd name="connsiteX1" fmla="*/ 4714885 w 4714885"/>
                            <a:gd name="connsiteY1" fmla="*/ 4740 h 7869203"/>
                            <a:gd name="connsiteX2" fmla="*/ 1681637 w 4714885"/>
                            <a:gd name="connsiteY2" fmla="*/ 7869203 h 7869203"/>
                            <a:gd name="connsiteX3" fmla="*/ 0 w 4714885"/>
                            <a:gd name="connsiteY3" fmla="*/ 5024325 h 7869203"/>
                            <a:gd name="connsiteX4" fmla="*/ 4255 w 4714885"/>
                            <a:gd name="connsiteY4" fmla="*/ 0 h 78692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14885" h="7869203">
                              <a:moveTo>
                                <a:pt x="4255" y="0"/>
                              </a:moveTo>
                              <a:lnTo>
                                <a:pt x="4714885" y="4740"/>
                              </a:lnTo>
                              <a:lnTo>
                                <a:pt x="1681637" y="7869203"/>
                              </a:lnTo>
                              <a:cubicBezTo>
                                <a:pt x="1665880" y="7845792"/>
                                <a:pt x="494719" y="5351212"/>
                                <a:pt x="0" y="5024325"/>
                              </a:cubicBezTo>
                              <a:cubicBezTo>
                                <a:pt x="1009" y="2254430"/>
                                <a:pt x="3246" y="2769895"/>
                                <a:pt x="4255"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139437" w14:textId="77777777" w:rsidR="00AB1790" w:rsidRPr="00AB1790" w:rsidRDefault="00AB1790" w:rsidP="00AB1790">
                            <w:pPr>
                              <w:rPr>
                                <w:lang w:val="nl-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C47BB" id="Rectangle 14" o:spid="_x0000_s1028" style="position:absolute;margin-left:-69.2pt;margin-top:153.25pt;width:370.45pt;height:366.05pt;z-index:-251655168;visibility:visible;mso-wrap-style:square;mso-width-percent:0;mso-height-percent:0;mso-wrap-distance-left:45.35pt;mso-wrap-distance-top:0;mso-wrap-distance-right:45.35pt;mso-wrap-distance-bottom:0;mso-position-horizontal:absolute;mso-position-horizontal-relative:text;mso-position-vertical:absolute;mso-position-vertical-relative:page;mso-width-percent:0;mso-height-percent:0;mso-width-relative:margin;mso-height-relative:margin;v-text-anchor:middle" coordsize="4714885,7869203"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" adj="-11796480,,5400" path="m4255,0l4714885,4740,1681637,7869203c1665880,7845792,494719,5351212,,5024325,1009,2254430,3246,2769895,4255,0xe" fillcolor="white [3212]" stroked="f" strokeweight="1pt">
                <v:stroke joinstyle="miter"/>
                <v:formulas/>
                <v:path arrowok="t" o:connecttype="custom" o:connectlocs="4246,0;4704715,2800;1678010,4648835;0,2968186;4246,0" o:connectangles="0,0,0,0,0" textboxrect="0,0,4714885,7869203"/>
                <v:textbox>
                  <w:txbxContent>
                    <w:p w14:paraId="23139437" w14:textId="77777777" w:rsidR="00AB1790" w:rsidRPr="00AB1790" w:rsidRDefault="00AB1790" w:rsidP="00AB1790">
                      <w:pPr>
                        <w:rPr>
                          <w:lang w:val="nl-BE"/>
                        </w:rPr>
                      </w:pPr>
                    </w:p>
                  </w:txbxContent>
                </v:textbox>
                <w10:wrap type="through" anchory="page"/>
              </v:shape>
            </w:pict>
          </mc:Fallback>
        </mc:AlternateContent>
      </w:r>
    </w:p>
    <w:p w14:paraId="34029401" w14:textId="7514A4D1" w:rsidR="008729B6" w:rsidRDefault="008729B6" w:rsidP="008729B6">
      <w:pPr>
        <w:spacing w:after="0"/>
      </w:pPr>
    </w:p>
    <w:p w14:paraId="61F4A973" w14:textId="5EB6E25C" w:rsidR="008729B6" w:rsidRDefault="008729B6" w:rsidP="008729B6">
      <w:pPr>
        <w:spacing w:after="0"/>
      </w:pPr>
    </w:p>
    <w:p w14:paraId="02159EBC" w14:textId="3CBB21AF" w:rsidR="008729B6" w:rsidRDefault="008729B6" w:rsidP="008729B6">
      <w:pPr>
        <w:spacing w:after="0"/>
      </w:pPr>
    </w:p>
    <w:p w14:paraId="127752BD" w14:textId="591A6BF0" w:rsidR="008729B6" w:rsidRDefault="008729B6" w:rsidP="008729B6">
      <w:pPr>
        <w:spacing w:after="0"/>
      </w:pPr>
    </w:p>
    <w:p w14:paraId="71B9DB4F" w14:textId="791EF1F0" w:rsidR="00E410BC" w:rsidRDefault="00E410BC" w:rsidP="008729B6">
      <w:pPr>
        <w:spacing w:after="0"/>
      </w:pPr>
    </w:p>
    <w:p w14:paraId="11EF1EE0" w14:textId="2585B12A" w:rsidR="001E0CDD" w:rsidRDefault="008729B6" w:rsidP="001E0CDD">
      <w:pPr>
        <w:pStyle w:val="Bigtitlecover"/>
        <w:rPr>
          <w:sz w:val="72"/>
          <w:szCs w:val="72"/>
        </w:rPr>
      </w:pPr>
      <w:r w:rsidRPr="004918F6">
        <w:rPr>
          <w:sz w:val="72"/>
          <w:szCs w:val="72"/>
        </w:rPr>
        <w:t>Lorem</w:t>
      </w:r>
      <w:r w:rsidR="004918F6" w:rsidRPr="004918F6">
        <w:rPr>
          <w:sz w:val="72"/>
          <w:szCs w:val="72"/>
        </w:rPr>
        <w:t xml:space="preserve"> </w:t>
      </w:r>
      <w:r w:rsidR="00DC2594">
        <w:rPr>
          <w:sz w:val="72"/>
          <w:szCs w:val="72"/>
        </w:rPr>
        <w:t xml:space="preserve">ipsum </w:t>
      </w:r>
      <w:r w:rsidR="001E0CDD">
        <w:rPr>
          <w:sz w:val="72"/>
          <w:szCs w:val="72"/>
        </w:rPr>
        <w:br/>
      </w:r>
      <w:r w:rsidR="00DC2594">
        <w:rPr>
          <w:sz w:val="72"/>
          <w:szCs w:val="72"/>
        </w:rPr>
        <w:t xml:space="preserve">big title </w:t>
      </w:r>
      <w:r w:rsidR="006E79A0" w:rsidRPr="006E79A0">
        <w:rPr>
          <w:sz w:val="72"/>
          <w:szCs w:val="72"/>
        </w:rPr>
        <w:t xml:space="preserve">of academic </w:t>
      </w:r>
      <w:r w:rsidR="006E79A0">
        <w:rPr>
          <w:sz w:val="72"/>
          <w:szCs w:val="72"/>
        </w:rPr>
        <w:t xml:space="preserve">research </w:t>
      </w:r>
      <w:r w:rsidR="006E79A0" w:rsidRPr="006E79A0">
        <w:rPr>
          <w:sz w:val="72"/>
          <w:szCs w:val="72"/>
        </w:rPr>
        <w:t>paper</w:t>
      </w:r>
    </w:p>
    <w:p w14:paraId="53749531" w14:textId="338ADE7B" w:rsidR="008729B6" w:rsidRPr="00CF22B6" w:rsidRDefault="008729B6" w:rsidP="00E410BC">
      <w:pPr>
        <w:pStyle w:val="Bigtitlecover"/>
        <w:spacing w:line="240" w:lineRule="auto"/>
        <w:rPr>
          <w:rFonts w:ascii="Overpass Light" w:hAnsi="Overpass Light"/>
          <w:spacing w:val="0"/>
        </w:rPr>
      </w:pPr>
      <w:r w:rsidRPr="00CF22B6">
        <w:rPr>
          <w:rFonts w:ascii="Overpass Light" w:hAnsi="Overpass Light"/>
          <w:noProof/>
          <w:spacing w:val="0"/>
          <w:sz w:val="36"/>
          <w:szCs w:val="36"/>
          <w:lang w:eastAsia="en-GB"/>
        </w:rPr>
        <w:t xml:space="preserve">Lorem ipsum dolor sit amet </w:t>
      </w:r>
      <w:r w:rsidR="00E410BC" w:rsidRPr="00CF22B6">
        <w:rPr>
          <w:rFonts w:ascii="Overpass Light" w:hAnsi="Overpass Light"/>
          <w:noProof/>
          <w:spacing w:val="0"/>
          <w:sz w:val="36"/>
          <w:szCs w:val="36"/>
          <w:lang w:eastAsia="en-GB"/>
        </w:rPr>
        <w:br/>
      </w:r>
      <w:r w:rsidRPr="00CF22B6">
        <w:rPr>
          <w:rFonts w:ascii="Overpass Light" w:hAnsi="Overpass Light"/>
          <w:noProof/>
          <w:spacing w:val="0"/>
          <w:sz w:val="36"/>
          <w:szCs w:val="36"/>
          <w:lang w:eastAsia="en-GB"/>
        </w:rPr>
        <w:t>subtitle of paper</w:t>
      </w:r>
      <w:r w:rsidR="008F403C" w:rsidRPr="00CF22B6">
        <w:rPr>
          <w:rFonts w:ascii="Overpass Light" w:hAnsi="Overpass Light"/>
          <w:noProof/>
          <w:spacing w:val="0"/>
          <w:sz w:val="36"/>
          <w:szCs w:val="36"/>
          <w:lang w:eastAsia="en-GB"/>
        </w:rPr>
        <mc:AlternateContent>
          <mc:Choice Requires="wps">
            <w:drawing>
              <wp:anchor distT="0" distB="0" distL="114300" distR="114300" simplePos="0" relativeHeight="251666432" behindDoc="0" locked="0" layoutInCell="1" allowOverlap="1" wp14:anchorId="3A8C648C" wp14:editId="1E5EC56B">
                <wp:simplePos x="0" y="0"/>
                <wp:positionH relativeFrom="column">
                  <wp:posOffset>-518795</wp:posOffset>
                </wp:positionH>
                <wp:positionV relativeFrom="page">
                  <wp:posOffset>9539605</wp:posOffset>
                </wp:positionV>
                <wp:extent cx="1676400" cy="7493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1676400" cy="749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50BB7F" w14:textId="77777777" w:rsidR="008729B6" w:rsidRPr="00C55CCD" w:rsidRDefault="008729B6" w:rsidP="008729B6">
                            <w:pPr>
                              <w:spacing w:after="0" w:line="340" w:lineRule="exact"/>
                              <w:rPr>
                                <w:color w:val="FFFFFF" w:themeColor="background1"/>
                                <w:spacing w:val="34"/>
                                <w:kern w:val="22"/>
                                <w:sz w:val="26"/>
                                <w:szCs w:val="26"/>
                                <w:lang w:val="nl-BE"/>
                              </w:rPr>
                            </w:pPr>
                            <w:r w:rsidRPr="00C55CCD">
                              <w:rPr>
                                <w:color w:val="FFFFFF" w:themeColor="background1"/>
                                <w:spacing w:val="34"/>
                                <w:kern w:val="22"/>
                                <w:sz w:val="26"/>
                                <w:szCs w:val="26"/>
                                <w:lang w:val="nl-BE"/>
                              </w:rPr>
                              <w:t>XX</w:t>
                            </w:r>
                          </w:p>
                          <w:p w14:paraId="5635BB18" w14:textId="77777777" w:rsidR="008729B6" w:rsidRPr="00C55CCD" w:rsidRDefault="008729B6" w:rsidP="008729B6">
                            <w:pPr>
                              <w:spacing w:after="0" w:line="340" w:lineRule="exact"/>
                              <w:rPr>
                                <w:color w:val="FFFFFF" w:themeColor="background1"/>
                                <w:spacing w:val="34"/>
                                <w:kern w:val="22"/>
                                <w:sz w:val="26"/>
                                <w:szCs w:val="26"/>
                                <w:lang w:val="nl-BE"/>
                              </w:rPr>
                            </w:pPr>
                            <w:r>
                              <w:rPr>
                                <w:color w:val="FFFFFF" w:themeColor="background1"/>
                                <w:spacing w:val="34"/>
                                <w:kern w:val="22"/>
                                <w:sz w:val="26"/>
                                <w:szCs w:val="26"/>
                                <w:lang w:val="nl-BE"/>
                              </w:rPr>
                              <w:t>MONTH</w:t>
                            </w:r>
                          </w:p>
                          <w:p w14:paraId="66577E41" w14:textId="77777777" w:rsidR="008729B6" w:rsidRPr="00C55CCD" w:rsidRDefault="008729B6" w:rsidP="008729B6">
                            <w:pPr>
                              <w:spacing w:after="0" w:line="340" w:lineRule="exact"/>
                              <w:rPr>
                                <w:color w:val="FFFFFF" w:themeColor="background1"/>
                                <w:spacing w:val="34"/>
                                <w:kern w:val="22"/>
                                <w:sz w:val="26"/>
                                <w:szCs w:val="26"/>
                                <w:lang w:val="nl-BE"/>
                              </w:rPr>
                            </w:pPr>
                            <w:r w:rsidRPr="00C55CCD">
                              <w:rPr>
                                <w:color w:val="FFFFFF" w:themeColor="background1"/>
                                <w:spacing w:val="34"/>
                                <w:kern w:val="22"/>
                                <w:sz w:val="26"/>
                                <w:szCs w:val="26"/>
                                <w:lang w:val="nl-BE"/>
                              </w:rPr>
                              <w:t>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C648C" id="Text Box 12" o:spid="_x0000_s1029" type="#_x0000_t202" style="position:absolute;margin-left:-40.85pt;margin-top:751.15pt;width:132pt;height: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" filled="f" stroked="f">
                <v:textbox>
                  <w:txbxContent>
                    <w:p w14:paraId="0A50BB7F" w14:textId="77777777" w:rsidR="008729B6" w:rsidRPr="00C55CCD" w:rsidRDefault="008729B6" w:rsidP="008729B6">
                      <w:pPr>
                        <w:spacing w:after="0" w:line="340" w:lineRule="exact"/>
                        <w:rPr>
                          <w:color w:val="FFFFFF" w:themeColor="background1"/>
                          <w:spacing w:val="34"/>
                          <w:kern w:val="22"/>
                          <w:sz w:val="26"/>
                          <w:szCs w:val="26"/>
                          <w:lang w:val="nl-BE"/>
                        </w:rPr>
                      </w:pPr>
                      <w:r w:rsidRPr="00C55CCD">
                        <w:rPr>
                          <w:color w:val="FFFFFF" w:themeColor="background1"/>
                          <w:spacing w:val="34"/>
                          <w:kern w:val="22"/>
                          <w:sz w:val="26"/>
                          <w:szCs w:val="26"/>
                          <w:lang w:val="nl-BE"/>
                        </w:rPr>
                        <w:t>XX</w:t>
                      </w:r>
                    </w:p>
                    <w:p w14:paraId="5635BB18" w14:textId="77777777" w:rsidR="008729B6" w:rsidRPr="00C55CCD" w:rsidRDefault="008729B6" w:rsidP="008729B6">
                      <w:pPr>
                        <w:spacing w:after="0" w:line="340" w:lineRule="exact"/>
                        <w:rPr>
                          <w:color w:val="FFFFFF" w:themeColor="background1"/>
                          <w:spacing w:val="34"/>
                          <w:kern w:val="22"/>
                          <w:sz w:val="26"/>
                          <w:szCs w:val="26"/>
                          <w:lang w:val="nl-BE"/>
                        </w:rPr>
                      </w:pPr>
                      <w:r>
                        <w:rPr>
                          <w:color w:val="FFFFFF" w:themeColor="background1"/>
                          <w:spacing w:val="34"/>
                          <w:kern w:val="22"/>
                          <w:sz w:val="26"/>
                          <w:szCs w:val="26"/>
                          <w:lang w:val="nl-BE"/>
                        </w:rPr>
                        <w:t>MONTH</w:t>
                      </w:r>
                    </w:p>
                    <w:p w14:paraId="66577E41" w14:textId="77777777" w:rsidR="008729B6" w:rsidRPr="00C55CCD" w:rsidRDefault="008729B6" w:rsidP="008729B6">
                      <w:pPr>
                        <w:spacing w:after="0" w:line="340" w:lineRule="exact"/>
                        <w:rPr>
                          <w:color w:val="FFFFFF" w:themeColor="background1"/>
                          <w:spacing w:val="34"/>
                          <w:kern w:val="22"/>
                          <w:sz w:val="26"/>
                          <w:szCs w:val="26"/>
                          <w:lang w:val="nl-BE"/>
                        </w:rPr>
                      </w:pPr>
                      <w:r w:rsidRPr="00C55CCD">
                        <w:rPr>
                          <w:color w:val="FFFFFF" w:themeColor="background1"/>
                          <w:spacing w:val="34"/>
                          <w:kern w:val="22"/>
                          <w:sz w:val="26"/>
                          <w:szCs w:val="26"/>
                          <w:lang w:val="nl-BE"/>
                        </w:rPr>
                        <w:t>20XX</w:t>
                      </w:r>
                    </w:p>
                  </w:txbxContent>
                </v:textbox>
                <w10:wrap anchory="page"/>
              </v:shape>
            </w:pict>
          </mc:Fallback>
        </mc:AlternateContent>
      </w:r>
    </w:p>
    <w:p w14:paraId="64E3EDAA" w14:textId="4FAAA5EB" w:rsidR="006E79A0" w:rsidRDefault="00315A4A" w:rsidP="005347BB">
      <w:pPr>
        <w:pStyle w:val="Title"/>
        <w:rPr>
          <w:rStyle w:val="TitleChar"/>
          <w:b/>
          <w:bCs/>
        </w:rPr>
      </w:pPr>
      <w:r w:rsidRPr="001A0D3A">
        <w:rPr>
          <w:noProof/>
          <w:color w:val="FFFFFF" w:themeColor="background1"/>
          <w:sz w:val="36"/>
          <w:szCs w:val="36"/>
          <w:lang w:eastAsia="en-GB"/>
        </w:rPr>
        <mc:AlternateContent>
          <mc:Choice Requires="wps">
            <w:drawing>
              <wp:anchor distT="0" distB="0" distL="114300" distR="114300" simplePos="0" relativeHeight="251696128" behindDoc="0" locked="0" layoutInCell="1" allowOverlap="1" wp14:anchorId="1B864861" wp14:editId="2FC7D7E2">
                <wp:simplePos x="0" y="0"/>
                <wp:positionH relativeFrom="column">
                  <wp:posOffset>-716280</wp:posOffset>
                </wp:positionH>
                <wp:positionV relativeFrom="page">
                  <wp:posOffset>6395308</wp:posOffset>
                </wp:positionV>
                <wp:extent cx="1676400" cy="749300"/>
                <wp:effectExtent l="0" t="0" r="0" b="12700"/>
                <wp:wrapNone/>
                <wp:docPr id="14" name="Text Box 14"/>
                <wp:cNvGraphicFramePr/>
                <a:graphic xmlns:a="http://schemas.openxmlformats.org/drawingml/2006/main">
                  <a:graphicData uri="http://schemas.microsoft.com/office/word/2010/wordprocessingShape">
                    <wps:wsp>
                      <wps:cNvSpPr txBox="1"/>
                      <wps:spPr>
                        <a:xfrm>
                          <a:off x="0" y="0"/>
                          <a:ext cx="1676400" cy="749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7AFDC3" w14:textId="77777777" w:rsidR="00406F03" w:rsidRPr="00C55CCD" w:rsidRDefault="00406F03" w:rsidP="00406F03">
                            <w:pPr>
                              <w:spacing w:after="0" w:line="340" w:lineRule="exact"/>
                              <w:rPr>
                                <w:color w:val="FFFFFF" w:themeColor="background1"/>
                                <w:spacing w:val="34"/>
                                <w:kern w:val="22"/>
                                <w:sz w:val="26"/>
                                <w:szCs w:val="26"/>
                                <w:lang w:val="nl-BE"/>
                              </w:rPr>
                            </w:pPr>
                            <w:r w:rsidRPr="00C55CCD">
                              <w:rPr>
                                <w:color w:val="FFFFFF" w:themeColor="background1"/>
                                <w:spacing w:val="34"/>
                                <w:kern w:val="22"/>
                                <w:sz w:val="26"/>
                                <w:szCs w:val="26"/>
                                <w:lang w:val="nl-BE"/>
                              </w:rPr>
                              <w:t>XX</w:t>
                            </w:r>
                          </w:p>
                          <w:p w14:paraId="30660831" w14:textId="77777777" w:rsidR="00406F03" w:rsidRPr="00C55CCD" w:rsidRDefault="00406F03" w:rsidP="00406F03">
                            <w:pPr>
                              <w:spacing w:after="0" w:line="340" w:lineRule="exact"/>
                              <w:rPr>
                                <w:color w:val="FFFFFF" w:themeColor="background1"/>
                                <w:spacing w:val="34"/>
                                <w:kern w:val="22"/>
                                <w:sz w:val="26"/>
                                <w:szCs w:val="26"/>
                                <w:lang w:val="nl-BE"/>
                              </w:rPr>
                            </w:pPr>
                            <w:r>
                              <w:rPr>
                                <w:color w:val="FFFFFF" w:themeColor="background1"/>
                                <w:spacing w:val="34"/>
                                <w:kern w:val="22"/>
                                <w:sz w:val="26"/>
                                <w:szCs w:val="26"/>
                                <w:lang w:val="nl-BE"/>
                              </w:rPr>
                              <w:t>MONTH</w:t>
                            </w:r>
                          </w:p>
                          <w:p w14:paraId="55551E49" w14:textId="77777777" w:rsidR="00406F03" w:rsidRPr="00C55CCD" w:rsidRDefault="00406F03" w:rsidP="00406F03">
                            <w:pPr>
                              <w:spacing w:after="0" w:line="340" w:lineRule="exact"/>
                              <w:rPr>
                                <w:color w:val="FFFFFF" w:themeColor="background1"/>
                                <w:spacing w:val="34"/>
                                <w:kern w:val="22"/>
                                <w:sz w:val="26"/>
                                <w:szCs w:val="26"/>
                                <w:lang w:val="nl-BE"/>
                              </w:rPr>
                            </w:pPr>
                            <w:r w:rsidRPr="00C55CCD">
                              <w:rPr>
                                <w:color w:val="FFFFFF" w:themeColor="background1"/>
                                <w:spacing w:val="34"/>
                                <w:kern w:val="22"/>
                                <w:sz w:val="26"/>
                                <w:szCs w:val="26"/>
                                <w:lang w:val="nl-BE"/>
                              </w:rPr>
                              <w:t>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64861" id="Text Box 14" o:spid="_x0000_s1030" type="#_x0000_t202" style="position:absolute;margin-left:-56.4pt;margin-top:503.55pt;width:132pt;height:5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" filled="f" stroked="f">
                <v:textbox>
                  <w:txbxContent>
                    <w:p w14:paraId="537AFDC3" w14:textId="77777777" w:rsidR="00406F03" w:rsidRPr="00C55CCD" w:rsidRDefault="00406F03" w:rsidP="00406F03">
                      <w:pPr>
                        <w:spacing w:after="0" w:line="340" w:lineRule="exact"/>
                        <w:rPr>
                          <w:color w:val="FFFFFF" w:themeColor="background1"/>
                          <w:spacing w:val="34"/>
                          <w:kern w:val="22"/>
                          <w:sz w:val="26"/>
                          <w:szCs w:val="26"/>
                          <w:lang w:val="nl-BE"/>
                        </w:rPr>
                      </w:pPr>
                      <w:r w:rsidRPr="00C55CCD">
                        <w:rPr>
                          <w:color w:val="FFFFFF" w:themeColor="background1"/>
                          <w:spacing w:val="34"/>
                          <w:kern w:val="22"/>
                          <w:sz w:val="26"/>
                          <w:szCs w:val="26"/>
                          <w:lang w:val="nl-BE"/>
                        </w:rPr>
                        <w:t>XX</w:t>
                      </w:r>
                    </w:p>
                    <w:p w14:paraId="30660831" w14:textId="77777777" w:rsidR="00406F03" w:rsidRPr="00C55CCD" w:rsidRDefault="00406F03" w:rsidP="00406F03">
                      <w:pPr>
                        <w:spacing w:after="0" w:line="340" w:lineRule="exact"/>
                        <w:rPr>
                          <w:color w:val="FFFFFF" w:themeColor="background1"/>
                          <w:spacing w:val="34"/>
                          <w:kern w:val="22"/>
                          <w:sz w:val="26"/>
                          <w:szCs w:val="26"/>
                          <w:lang w:val="nl-BE"/>
                        </w:rPr>
                      </w:pPr>
                      <w:r>
                        <w:rPr>
                          <w:color w:val="FFFFFF" w:themeColor="background1"/>
                          <w:spacing w:val="34"/>
                          <w:kern w:val="22"/>
                          <w:sz w:val="26"/>
                          <w:szCs w:val="26"/>
                          <w:lang w:val="nl-BE"/>
                        </w:rPr>
                        <w:t>MONTH</w:t>
                      </w:r>
                    </w:p>
                    <w:p w14:paraId="55551E49" w14:textId="77777777" w:rsidR="00406F03" w:rsidRPr="00C55CCD" w:rsidRDefault="00406F03" w:rsidP="00406F03">
                      <w:pPr>
                        <w:spacing w:after="0" w:line="340" w:lineRule="exact"/>
                        <w:rPr>
                          <w:color w:val="FFFFFF" w:themeColor="background1"/>
                          <w:spacing w:val="34"/>
                          <w:kern w:val="22"/>
                          <w:sz w:val="26"/>
                          <w:szCs w:val="26"/>
                          <w:lang w:val="nl-BE"/>
                        </w:rPr>
                      </w:pPr>
                      <w:r w:rsidRPr="00C55CCD">
                        <w:rPr>
                          <w:color w:val="FFFFFF" w:themeColor="background1"/>
                          <w:spacing w:val="34"/>
                          <w:kern w:val="22"/>
                          <w:sz w:val="26"/>
                          <w:szCs w:val="26"/>
                          <w:lang w:val="nl-BE"/>
                        </w:rPr>
                        <w:t>20XX</w:t>
                      </w:r>
                    </w:p>
                  </w:txbxContent>
                </v:textbox>
                <w10:wrap anchory="page"/>
              </v:shape>
            </w:pict>
          </mc:Fallback>
        </mc:AlternateContent>
      </w:r>
      <w:bookmarkStart w:id="0" w:name="_Toc488320084"/>
      <w:bookmarkStart w:id="1" w:name="_Toc488320317"/>
      <w:bookmarkStart w:id="2" w:name="_Toc488320815"/>
      <w:bookmarkStart w:id="3" w:name="_Toc488320083"/>
      <w:bookmarkStart w:id="4" w:name="_Toc488320316"/>
      <w:bookmarkStart w:id="5" w:name="_Toc488320814"/>
      <w:bookmarkStart w:id="6" w:name="_Toc496278550"/>
      <w:r w:rsidR="006E79A0">
        <w:rPr>
          <w:rStyle w:val="TitleChar"/>
        </w:rPr>
        <w:br w:type="page"/>
      </w:r>
    </w:p>
    <w:p w14:paraId="172171FF" w14:textId="77777777" w:rsidR="006E79A0" w:rsidRDefault="006E79A0" w:rsidP="002E10F9">
      <w:pPr>
        <w:pStyle w:val="Heading1"/>
        <w:rPr>
          <w:rStyle w:val="TitleChar"/>
        </w:rPr>
      </w:pPr>
    </w:p>
    <w:p w14:paraId="2F16CFD2" w14:textId="090D78E7" w:rsidR="002E10F9" w:rsidRDefault="002E10F9" w:rsidP="002E10F9">
      <w:pPr>
        <w:pStyle w:val="Heading1"/>
        <w:rPr>
          <w:rStyle w:val="TitleChar"/>
        </w:rPr>
      </w:pPr>
      <w:r>
        <w:rPr>
          <w:rStyle w:val="TitleChar"/>
        </w:rPr>
        <w:t>Final Report</w:t>
      </w:r>
      <w:bookmarkEnd w:id="3"/>
      <w:bookmarkEnd w:id="4"/>
      <w:bookmarkEnd w:id="5"/>
      <w:bookmarkEnd w:id="6"/>
    </w:p>
    <w:p w14:paraId="3F6480B4" w14:textId="77777777" w:rsidR="002E10F9" w:rsidRDefault="002E10F9" w:rsidP="002E10F9">
      <w:pPr>
        <w:pStyle w:val="Subtitle"/>
      </w:pPr>
      <w:r>
        <w:t>EXECUTIVE SUMMARY</w:t>
      </w:r>
    </w:p>
    <w:p w14:paraId="0DAA5EFF" w14:textId="77777777" w:rsidR="002E10F9" w:rsidRDefault="002E10F9" w:rsidP="002E10F9">
      <w:r w:rsidRPr="00DD5921">
        <w:t>Lorem ipsum dolor sit amet</w:t>
      </w:r>
      <w:r>
        <w:t xml:space="preserve"> </w:t>
      </w:r>
      <w:r w:rsidRPr="00EA1A24">
        <w:t xml:space="preserve">consectetur adipisicing elit, sed do eiusmod tempor incididunt ut labore et dolore magna aliqua. Ut enim ad minim veniam, quis nostrud exercitation ullamco laboris nisi ut aliquip ex ea commodo consequat. </w:t>
      </w:r>
    </w:p>
    <w:p w14:paraId="5C0B1BCD" w14:textId="77777777" w:rsidR="002E10F9" w:rsidRDefault="002E10F9" w:rsidP="002E10F9">
      <w:r w:rsidRPr="00EA1A24">
        <w:t>Excepteur sint occaecat cupidatat non proident, sunt in culpa qui officia deserunt mollit anim id est laborum. 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dolorem ipsum quia.</w:t>
      </w:r>
    </w:p>
    <w:p w14:paraId="31366609" w14:textId="77777777" w:rsidR="002E10F9" w:rsidRDefault="002E10F9" w:rsidP="002E10F9">
      <w:r w:rsidRPr="00EA1A24">
        <w:t>Lorem ipsum dolor sit amet, consectetur adipisicing elit, sed do eiusmod tempor incididunt ut labore et dolore magna aliqua. Ut enim ad minim veniam, quis nostrud exercitation ullamco laboris nisi ut aliquip ex ea commodo consequat</w:t>
      </w:r>
      <w:r>
        <w:rPr>
          <w:rStyle w:val="FootnoteReference"/>
        </w:rPr>
        <w:footnoteReference w:id="1"/>
      </w:r>
      <w:r w:rsidRPr="00EA1A24">
        <w:t xml:space="preserve">. Duis aute irure dolor in reprehenderit in voluptate velit esse cillum dolore eu fugiat nulla pariatur. </w:t>
      </w:r>
    </w:p>
    <w:p w14:paraId="0EF52397" w14:textId="77777777" w:rsidR="002E10F9" w:rsidRDefault="002E10F9" w:rsidP="002E10F9">
      <w:r w:rsidRPr="00DD5921">
        <w:t>Lorem ipsum dolor sit amet</w:t>
      </w:r>
      <w:r>
        <w:t xml:space="preserve"> </w:t>
      </w:r>
      <w:r w:rsidRPr="00EA1A24">
        <w:t xml:space="preserve">consectetur adipisicing elit, sed do eiusmod tempor incididunt ut labore et dolore magna aliqua. Ut enim ad minim veniam, quis nostrud exercitation ullamco laboris nisi ut aliquip ex ea commodo consequat. </w:t>
      </w:r>
    </w:p>
    <w:p w14:paraId="6D6313CC" w14:textId="77777777" w:rsidR="002E10F9" w:rsidRDefault="002E10F9" w:rsidP="002E10F9">
      <w:r w:rsidRPr="00EA1A24">
        <w:t>Excepteur sint occaecat cupidatat non proident, sunt in culpa qui officia deserunt mollit anim id est laborum. 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dolorem ipsum quia.</w:t>
      </w:r>
    </w:p>
    <w:p w14:paraId="2275F156" w14:textId="77777777" w:rsidR="002E10F9" w:rsidRDefault="002E10F9" w:rsidP="002E10F9">
      <w:r w:rsidRPr="00DD5921">
        <w:t xml:space="preserve">Excepteur sint occaecat cupidatat non </w:t>
      </w:r>
      <w:r>
        <w:t xml:space="preserve">provident </w:t>
      </w:r>
      <w:r w:rsidRPr="00DD5921">
        <w:t xml:space="preserve">sunt </w:t>
      </w:r>
      <w:r w:rsidRPr="00EA1A24">
        <w:t>in culpa qui officia deserunt mollit anim id est laborum. Sed ut perspiciatis unde omnis iste natus error sit voluptatem</w:t>
      </w:r>
      <w:r>
        <w:rPr>
          <w:rStyle w:val="FootnoteReference"/>
        </w:rPr>
        <w:footnoteReference w:id="2"/>
      </w:r>
      <w:r w:rsidRPr="00EA1A24">
        <w:t xml:space="preserve"> accusantium doloremque laudantium</w:t>
      </w:r>
      <w:r>
        <w:t xml:space="preserve">, totam rem aperiam, eaque ipsa </w:t>
      </w:r>
      <w:hyperlink r:id="rId10" w:history="1">
        <w:r>
          <w:rPr>
            <w:rStyle w:val="Hyperlink"/>
          </w:rPr>
          <w:t>example of hyperlink</w:t>
        </w:r>
      </w:hyperlink>
      <w:r w:rsidRPr="00B92E4E">
        <w:t xml:space="preserve"> </w:t>
      </w:r>
      <w:r w:rsidRPr="00EA1A24">
        <w:t xml:space="preserve">quae ab illo inventore veritatis et quasi architecto beatae vitae dicta sunt explicabo. </w:t>
      </w:r>
    </w:p>
    <w:p w14:paraId="4BC0D2D1" w14:textId="77777777" w:rsidR="002E10F9" w:rsidRPr="002E10F9" w:rsidRDefault="002E10F9" w:rsidP="002E10F9"/>
    <w:p w14:paraId="03ABE5FA" w14:textId="77777777" w:rsidR="006E79A0" w:rsidRDefault="006E79A0" w:rsidP="002E10F9">
      <w:pPr>
        <w:pStyle w:val="Title"/>
      </w:pPr>
    </w:p>
    <w:p w14:paraId="64598FC6" w14:textId="77777777" w:rsidR="002E10F9" w:rsidRDefault="002E10F9" w:rsidP="002E10F9">
      <w:pPr>
        <w:pStyle w:val="Title"/>
      </w:pPr>
      <w:r>
        <w:t>Content table</w:t>
      </w:r>
    </w:p>
    <w:p w14:paraId="5AED9AEF" w14:textId="77777777" w:rsidR="002E10F9" w:rsidRDefault="002E10F9" w:rsidP="002E10F9"/>
    <w:p w14:paraId="7950789D" w14:textId="77777777" w:rsidR="002E10F9" w:rsidRDefault="002E10F9" w:rsidP="006E79A0">
      <w:pPr>
        <w:pStyle w:val="TOC1"/>
        <w:tabs>
          <w:tab w:val="clear" w:pos="9010"/>
          <w:tab w:val="right" w:pos="5245"/>
        </w:tabs>
        <w:rPr>
          <w:rFonts w:asciiTheme="minorHAnsi" w:eastAsiaTheme="minorEastAsia" w:hAnsiTheme="minorHAnsi"/>
          <w:noProof/>
          <w:color w:val="auto"/>
          <w:lang w:eastAsia="en-GB"/>
        </w:rPr>
      </w:pPr>
      <w:r>
        <w:fldChar w:fldCharType="begin"/>
      </w:r>
      <w:r>
        <w:instrText xml:space="preserve"> TOC \o "1-1" </w:instrText>
      </w:r>
      <w:r>
        <w:fldChar w:fldCharType="separate"/>
      </w:r>
      <w:r w:rsidRPr="00723B1B">
        <w:rPr>
          <w:rFonts w:eastAsiaTheme="majorEastAsia" w:cstheme="majorBidi"/>
          <w:noProof/>
          <w:kern w:val="28"/>
        </w:rPr>
        <w:t>Final Report</w:t>
      </w:r>
      <w:r>
        <w:rPr>
          <w:noProof/>
        </w:rPr>
        <w:tab/>
      </w:r>
      <w:r>
        <w:rPr>
          <w:noProof/>
        </w:rPr>
        <w:fldChar w:fldCharType="begin"/>
      </w:r>
      <w:r>
        <w:rPr>
          <w:noProof/>
        </w:rPr>
        <w:instrText xml:space="preserve"> PAGEREF _Toc496278550 \h </w:instrText>
      </w:r>
      <w:r>
        <w:rPr>
          <w:noProof/>
        </w:rPr>
      </w:r>
      <w:r>
        <w:rPr>
          <w:noProof/>
        </w:rPr>
        <w:fldChar w:fldCharType="separate"/>
      </w:r>
      <w:r>
        <w:rPr>
          <w:noProof/>
        </w:rPr>
        <w:t>2</w:t>
      </w:r>
      <w:r>
        <w:rPr>
          <w:noProof/>
        </w:rPr>
        <w:fldChar w:fldCharType="end"/>
      </w:r>
    </w:p>
    <w:p w14:paraId="0A2EF90D" w14:textId="471515CE" w:rsidR="006E79A0" w:rsidRPr="006E79A0" w:rsidRDefault="002E10F9" w:rsidP="006E79A0">
      <w:pPr>
        <w:pStyle w:val="TOC1"/>
        <w:tabs>
          <w:tab w:val="clear" w:pos="9010"/>
          <w:tab w:val="right" w:pos="5245"/>
        </w:tabs>
        <w:rPr>
          <w:noProof/>
        </w:rPr>
      </w:pPr>
      <w:r>
        <w:rPr>
          <w:noProof/>
        </w:rPr>
        <w:t>Heading 1</w:t>
      </w:r>
      <w:r>
        <w:rPr>
          <w:noProof/>
        </w:rPr>
        <w:tab/>
      </w:r>
      <w:r>
        <w:rPr>
          <w:noProof/>
        </w:rPr>
        <w:fldChar w:fldCharType="begin"/>
      </w:r>
      <w:r>
        <w:rPr>
          <w:noProof/>
        </w:rPr>
        <w:instrText xml:space="preserve"> PAGEREF _Toc496278551 \h </w:instrText>
      </w:r>
      <w:r>
        <w:rPr>
          <w:noProof/>
        </w:rPr>
      </w:r>
      <w:r>
        <w:rPr>
          <w:noProof/>
        </w:rPr>
        <w:fldChar w:fldCharType="separate"/>
      </w:r>
      <w:r>
        <w:rPr>
          <w:noProof/>
        </w:rPr>
        <w:t>4</w:t>
      </w:r>
      <w:r>
        <w:rPr>
          <w:noProof/>
        </w:rPr>
        <w:fldChar w:fldCharType="end"/>
      </w:r>
    </w:p>
    <w:p w14:paraId="73B03FC5" w14:textId="18BE95B6" w:rsidR="002E10F9" w:rsidRDefault="005347BB" w:rsidP="002E10F9">
      <w:pPr>
        <w:spacing w:after="0"/>
        <w:rPr>
          <w:rFonts w:ascii="Overpass SemiBold" w:hAnsi="Overpass SemiBold"/>
          <w:b/>
          <w:bCs/>
          <w:color w:val="2F5496" w:themeColor="accent1" w:themeShade="BF"/>
          <w:sz w:val="28"/>
          <w:szCs w:val="32"/>
        </w:rPr>
      </w:pPr>
      <w:r>
        <w:rPr>
          <w:noProof/>
          <w:lang w:eastAsia="en-GB"/>
        </w:rPr>
        <mc:AlternateContent>
          <mc:Choice Requires="wps">
            <w:drawing>
              <wp:anchor distT="0" distB="0" distL="114300" distR="114300" simplePos="0" relativeHeight="251710464" behindDoc="0" locked="0" layoutInCell="1" allowOverlap="1" wp14:anchorId="7EE5F464" wp14:editId="2B51D1AC">
                <wp:simplePos x="0" y="0"/>
                <wp:positionH relativeFrom="column">
                  <wp:posOffset>4780915</wp:posOffset>
                </wp:positionH>
                <wp:positionV relativeFrom="page">
                  <wp:posOffset>5794375</wp:posOffset>
                </wp:positionV>
                <wp:extent cx="1367790" cy="7620"/>
                <wp:effectExtent l="0" t="5715" r="48895" b="23495"/>
                <wp:wrapNone/>
                <wp:docPr id="41" name="Straight Connector 41"/>
                <wp:cNvGraphicFramePr/>
                <a:graphic xmlns:a="http://schemas.openxmlformats.org/drawingml/2006/main">
                  <a:graphicData uri="http://schemas.microsoft.com/office/word/2010/wordprocessingShape">
                    <wps:wsp>
                      <wps:cNvCnPr/>
                      <wps:spPr>
                        <a:xfrm rot="5400000">
                          <a:off x="0" y="0"/>
                          <a:ext cx="1367790" cy="7620"/>
                        </a:xfrm>
                        <a:prstGeom prst="line">
                          <a:avLst/>
                        </a:prstGeom>
                        <a:ln w="3175">
                          <a:solidFill>
                            <a:srgbClr val="69AAF3">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1DB22B" id="Straight Connector 41" o:spid="_x0000_s1026" style="position:absolute;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76.45pt,456.25pt" to="484.15pt,45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" strokecolor="#69aaf3" strokeweight=".25pt">
                <v:stroke opacity="32896f" joinstyle="miter"/>
                <w10:wrap anchory="page"/>
              </v:line>
            </w:pict>
          </mc:Fallback>
        </mc:AlternateContent>
      </w:r>
      <w:r>
        <w:rPr>
          <w:noProof/>
          <w:lang w:eastAsia="en-GB"/>
        </w:rPr>
        <mc:AlternateContent>
          <mc:Choice Requires="wps">
            <w:drawing>
              <wp:anchor distT="0" distB="0" distL="114300" distR="114300" simplePos="0" relativeHeight="251709440" behindDoc="0" locked="0" layoutInCell="1" allowOverlap="1" wp14:anchorId="44C63CCA" wp14:editId="61238929">
                <wp:simplePos x="0" y="0"/>
                <wp:positionH relativeFrom="column">
                  <wp:posOffset>2047240</wp:posOffset>
                </wp:positionH>
                <wp:positionV relativeFrom="page">
                  <wp:posOffset>5793740</wp:posOffset>
                </wp:positionV>
                <wp:extent cx="1367790" cy="7620"/>
                <wp:effectExtent l="0" t="5715" r="48895" b="23495"/>
                <wp:wrapNone/>
                <wp:docPr id="39" name="Straight Connector 39"/>
                <wp:cNvGraphicFramePr/>
                <a:graphic xmlns:a="http://schemas.openxmlformats.org/drawingml/2006/main">
                  <a:graphicData uri="http://schemas.microsoft.com/office/word/2010/wordprocessingShape">
                    <wps:wsp>
                      <wps:cNvCnPr/>
                      <wps:spPr>
                        <a:xfrm rot="5400000">
                          <a:off x="0" y="0"/>
                          <a:ext cx="1367790" cy="7620"/>
                        </a:xfrm>
                        <a:prstGeom prst="line">
                          <a:avLst/>
                        </a:prstGeom>
                        <a:ln w="3175">
                          <a:solidFill>
                            <a:srgbClr val="69AAF3">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B2429" id="Straight Connector 39" o:spid="_x0000_s1026" style="position:absolute;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61.2pt,456.2pt" to="268.9pt,45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" strokecolor="#69aaf3" strokeweight=".25pt">
                <v:stroke opacity="32896f" joinstyle="miter"/>
                <w10:wrap anchory="page"/>
              </v:line>
            </w:pict>
          </mc:Fallback>
        </mc:AlternateContent>
      </w:r>
      <w:r>
        <w:rPr>
          <w:noProof/>
          <w:lang w:eastAsia="en-GB"/>
        </w:rPr>
        <mc:AlternateContent>
          <mc:Choice Requires="wps">
            <w:drawing>
              <wp:anchor distT="0" distB="0" distL="114300" distR="114300" simplePos="0" relativeHeight="251704320" behindDoc="0" locked="0" layoutInCell="1" allowOverlap="1" wp14:anchorId="6C6F1602" wp14:editId="5B7636DC">
                <wp:simplePos x="0" y="0"/>
                <wp:positionH relativeFrom="column">
                  <wp:posOffset>5668010</wp:posOffset>
                </wp:positionH>
                <wp:positionV relativeFrom="page">
                  <wp:posOffset>5344160</wp:posOffset>
                </wp:positionV>
                <wp:extent cx="2531745" cy="1160145"/>
                <wp:effectExtent l="0" t="0" r="0" b="8255"/>
                <wp:wrapNone/>
                <wp:docPr id="34" name="Text Box 34"/>
                <wp:cNvGraphicFramePr/>
                <a:graphic xmlns:a="http://schemas.openxmlformats.org/drawingml/2006/main">
                  <a:graphicData uri="http://schemas.microsoft.com/office/word/2010/wordprocessingShape">
                    <wps:wsp>
                      <wps:cNvSpPr txBox="1"/>
                      <wps:spPr>
                        <a:xfrm>
                          <a:off x="0" y="0"/>
                          <a:ext cx="2531745" cy="11601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E27C11" w14:textId="77777777" w:rsidR="002E10F9" w:rsidRPr="001E6B35" w:rsidRDefault="002E10F9" w:rsidP="002E10F9">
                            <w:pPr>
                              <w:spacing w:after="0" w:line="200" w:lineRule="exact"/>
                              <w:rPr>
                                <w:sz w:val="16"/>
                              </w:rPr>
                            </w:pPr>
                            <w:r w:rsidRPr="00CD48A3">
                              <w:rPr>
                                <w:sz w:val="16"/>
                              </w:rPr>
                              <w:t xml:space="preserve">Lorem ipsum dolor sit amet consectetur adipisicing elit, sed do eiusmod tempor incididunt ut labore et dolore magna aliqua. Ut enim ad minim veniam, quis nostrud exercitation ullamco laboris nisi ut aliquip ex ea commodo consequat. </w:t>
                            </w:r>
                            <w:r w:rsidRPr="001E6B35">
                              <w:rPr>
                                <w:sz w:val="16"/>
                              </w:rPr>
                              <w:t>Title of the author lorem ipsum dolor sit amet</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F1602" id="Text Box 34" o:spid="_x0000_s1031" type="#_x0000_t202" style="position:absolute;margin-left:446.3pt;margin-top:420.8pt;width:199.35pt;height:9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" filled="f" stroked="f">
                <v:textbox>
                  <w:txbxContent>
                    <w:p w14:paraId="0AE27C11" w14:textId="77777777" w:rsidR="002E10F9" w:rsidRPr="001E6B35" w:rsidRDefault="002E10F9" w:rsidP="002E10F9">
                      <w:pPr>
                        <w:spacing w:after="0" w:line="200" w:lineRule="exact"/>
                        <w:rPr>
                          <w:sz w:val="16"/>
                        </w:rPr>
                      </w:pPr>
                      <w:r w:rsidRPr="00CD48A3">
                        <w:rPr>
                          <w:sz w:val="16"/>
                        </w:rPr>
                        <w:t xml:space="preserve">Lorem ipsum dolor sit amet consectetur adipisicing elit, sed do eiusmod tempor incididunt ut labore et dolore magna aliqua. Ut enim ad minim veniam, quis nostrud exercitation ullamco laboris nisi ut aliquip ex ea commodo consequat. </w:t>
                      </w:r>
                      <w:r w:rsidRPr="001E6B35">
                        <w:rPr>
                          <w:sz w:val="16"/>
                        </w:rPr>
                        <w:t>Title of the author lorem ipsum dolor sit amet</w:t>
                      </w:r>
                      <w:r>
                        <w:rPr>
                          <w:sz w:val="16"/>
                        </w:rPr>
                        <w:t>.</w:t>
                      </w:r>
                    </w:p>
                  </w:txbxContent>
                </v:textbox>
                <w10:wrap anchory="page"/>
              </v:shape>
            </w:pict>
          </mc:Fallback>
        </mc:AlternateContent>
      </w:r>
      <w:r>
        <w:rPr>
          <w:noProof/>
          <w:lang w:eastAsia="en-GB"/>
        </w:rPr>
        <mc:AlternateContent>
          <mc:Choice Requires="wps">
            <w:drawing>
              <wp:anchor distT="0" distB="0" distL="114300" distR="114300" simplePos="0" relativeHeight="251701248" behindDoc="0" locked="0" layoutInCell="1" allowOverlap="1" wp14:anchorId="0BDC7ED7" wp14:editId="03EDF900">
                <wp:simplePos x="0" y="0"/>
                <wp:positionH relativeFrom="column">
                  <wp:posOffset>5662295</wp:posOffset>
                </wp:positionH>
                <wp:positionV relativeFrom="page">
                  <wp:posOffset>5057140</wp:posOffset>
                </wp:positionV>
                <wp:extent cx="1256030" cy="28511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256030"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61A976" w14:textId="77777777" w:rsidR="002E10F9" w:rsidRPr="009F4A1D" w:rsidRDefault="002E10F9" w:rsidP="002E10F9">
                            <w:pPr>
                              <w:pStyle w:val="Title"/>
                              <w:spacing w:after="0"/>
                              <w:rPr>
                                <w:rFonts w:ascii="Overpass" w:hAnsi="Overpass"/>
                                <w:color w:val="69AAF3"/>
                                <w:spacing w:val="20"/>
                                <w:sz w:val="16"/>
                                <w:lang w:val="nl-BE"/>
                              </w:rPr>
                            </w:pPr>
                            <w:r w:rsidRPr="009F4A1D">
                              <w:rPr>
                                <w:rFonts w:ascii="Overpass" w:hAnsi="Overpass"/>
                                <w:color w:val="69AAF3"/>
                                <w:spacing w:val="20"/>
                                <w:sz w:val="16"/>
                                <w:lang w:val="nl-BE"/>
                              </w:rPr>
                              <w:t>DISCLA</w:t>
                            </w:r>
                            <w:r>
                              <w:rPr>
                                <w:rFonts w:ascii="Overpass" w:hAnsi="Overpass"/>
                                <w:color w:val="69AAF3"/>
                                <w:spacing w:val="20"/>
                                <w:sz w:val="16"/>
                                <w:lang w:val="nl-BE"/>
                              </w:rPr>
                              <w:t>I</w:t>
                            </w:r>
                            <w:r w:rsidRPr="009F4A1D">
                              <w:rPr>
                                <w:rFonts w:ascii="Overpass" w:hAnsi="Overpass"/>
                                <w:color w:val="69AAF3"/>
                                <w:spacing w:val="20"/>
                                <w:sz w:val="16"/>
                                <w:lang w:val="nl-BE"/>
                              </w:rPr>
                              <w:t>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C7ED7" id="Text Box 29" o:spid="_x0000_s1032" type="#_x0000_t202" style="position:absolute;margin-left:445.85pt;margin-top:398.2pt;width:98.9pt;height:2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" filled="f" stroked="f">
                <v:textbox>
                  <w:txbxContent>
                    <w:p w14:paraId="3361A976" w14:textId="77777777" w:rsidR="002E10F9" w:rsidRPr="009F4A1D" w:rsidRDefault="002E10F9" w:rsidP="002E10F9">
                      <w:pPr>
                        <w:pStyle w:val="Title"/>
                        <w:spacing w:after="0"/>
                        <w:rPr>
                          <w:rFonts w:ascii="Overpass" w:hAnsi="Overpass"/>
                          <w:color w:val="69AAF3"/>
                          <w:spacing w:val="20"/>
                          <w:sz w:val="16"/>
                          <w:lang w:val="nl-BE"/>
                        </w:rPr>
                      </w:pPr>
                      <w:r w:rsidRPr="009F4A1D">
                        <w:rPr>
                          <w:rFonts w:ascii="Overpass" w:hAnsi="Overpass"/>
                          <w:color w:val="69AAF3"/>
                          <w:spacing w:val="20"/>
                          <w:sz w:val="16"/>
                          <w:lang w:val="nl-BE"/>
                        </w:rPr>
                        <w:t>DISCLA</w:t>
                      </w:r>
                      <w:r>
                        <w:rPr>
                          <w:rFonts w:ascii="Overpass" w:hAnsi="Overpass"/>
                          <w:color w:val="69AAF3"/>
                          <w:spacing w:val="20"/>
                          <w:sz w:val="16"/>
                          <w:lang w:val="nl-BE"/>
                        </w:rPr>
                        <w:t>I</w:t>
                      </w:r>
                      <w:r w:rsidRPr="009F4A1D">
                        <w:rPr>
                          <w:rFonts w:ascii="Overpass" w:hAnsi="Overpass"/>
                          <w:color w:val="69AAF3"/>
                          <w:spacing w:val="20"/>
                          <w:sz w:val="16"/>
                          <w:lang w:val="nl-BE"/>
                        </w:rPr>
                        <w:t>MER</w:t>
                      </w:r>
                    </w:p>
                  </w:txbxContent>
                </v:textbox>
                <w10:wrap anchory="page"/>
              </v:shape>
            </w:pict>
          </mc:Fallback>
        </mc:AlternateContent>
      </w:r>
      <w:r>
        <w:rPr>
          <w:noProof/>
          <w:lang w:eastAsia="en-GB"/>
        </w:rPr>
        <mc:AlternateContent>
          <mc:Choice Requires="wps">
            <w:drawing>
              <wp:anchor distT="0" distB="0" distL="114300" distR="114300" simplePos="0" relativeHeight="251699200" behindDoc="0" locked="0" layoutInCell="1" allowOverlap="1" wp14:anchorId="7F6EA8BC" wp14:editId="69D0A244">
                <wp:simplePos x="0" y="0"/>
                <wp:positionH relativeFrom="column">
                  <wp:posOffset>2997835</wp:posOffset>
                </wp:positionH>
                <wp:positionV relativeFrom="page">
                  <wp:posOffset>5057140</wp:posOffset>
                </wp:positionV>
                <wp:extent cx="1256030" cy="28511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56030"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489427" w14:textId="77777777" w:rsidR="002E10F9" w:rsidRPr="009F4A1D" w:rsidRDefault="002E10F9" w:rsidP="002E10F9">
                            <w:pPr>
                              <w:pStyle w:val="Subtitle"/>
                              <w:spacing w:before="0" w:after="0"/>
                              <w:rPr>
                                <w:rFonts w:ascii="Overpass" w:hAnsi="Overpass"/>
                                <w:b/>
                                <w:bCs/>
                                <w:sz w:val="16"/>
                                <w:lang w:val="nl-BE"/>
                              </w:rPr>
                            </w:pPr>
                            <w:r w:rsidRPr="009F4A1D">
                              <w:rPr>
                                <w:rFonts w:ascii="Overpass" w:hAnsi="Overpass"/>
                                <w:b/>
                                <w:bCs/>
                                <w:sz w:val="16"/>
                                <w:lang w:val="nl-BE"/>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EA8BC" id="Text Box 23" o:spid="_x0000_s1033" type="#_x0000_t202" style="position:absolute;margin-left:236.05pt;margin-top:398.2pt;width:98.9pt;height:22.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" filled="f" stroked="f">
                <v:textbox>
                  <w:txbxContent>
                    <w:p w14:paraId="2B489427" w14:textId="77777777" w:rsidR="002E10F9" w:rsidRPr="009F4A1D" w:rsidRDefault="002E10F9" w:rsidP="002E10F9">
                      <w:pPr>
                        <w:pStyle w:val="Subtitle"/>
                        <w:spacing w:before="0" w:after="0"/>
                        <w:rPr>
                          <w:rFonts w:ascii="Overpass" w:hAnsi="Overpass"/>
                          <w:b/>
                          <w:bCs/>
                          <w:sz w:val="16"/>
                          <w:lang w:val="nl-BE"/>
                        </w:rPr>
                      </w:pPr>
                      <w:r w:rsidRPr="009F4A1D">
                        <w:rPr>
                          <w:rFonts w:ascii="Overpass" w:hAnsi="Overpass"/>
                          <w:b/>
                          <w:bCs/>
                          <w:sz w:val="16"/>
                          <w:lang w:val="nl-BE"/>
                        </w:rPr>
                        <w:t>CONTACT</w:t>
                      </w:r>
                    </w:p>
                  </w:txbxContent>
                </v:textbox>
                <w10:wrap anchory="page"/>
              </v:shape>
            </w:pict>
          </mc:Fallback>
        </mc:AlternateContent>
      </w:r>
      <w:r>
        <w:rPr>
          <w:noProof/>
          <w:lang w:eastAsia="en-GB"/>
        </w:rPr>
        <mc:AlternateContent>
          <mc:Choice Requires="wps">
            <w:drawing>
              <wp:anchor distT="0" distB="0" distL="114300" distR="114300" simplePos="0" relativeHeight="251702272" behindDoc="0" locked="0" layoutInCell="1" allowOverlap="1" wp14:anchorId="4283BB65" wp14:editId="5CC76DEA">
                <wp:simplePos x="0" y="0"/>
                <wp:positionH relativeFrom="column">
                  <wp:posOffset>2997200</wp:posOffset>
                </wp:positionH>
                <wp:positionV relativeFrom="page">
                  <wp:posOffset>6104890</wp:posOffset>
                </wp:positionV>
                <wp:extent cx="1711325" cy="257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711325" cy="257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AEE77D" w14:textId="77777777" w:rsidR="002E10F9" w:rsidRPr="009F4A1D" w:rsidRDefault="002E10F9" w:rsidP="002E10F9">
                            <w:pPr>
                              <w:spacing w:after="0" w:line="200" w:lineRule="exact"/>
                              <w:rPr>
                                <w:rFonts w:ascii="Overpass" w:hAnsi="Overpass"/>
                                <w:sz w:val="18"/>
                                <w:u w:val="single"/>
                                <w:lang w:val="nl-BE"/>
                              </w:rPr>
                            </w:pPr>
                            <w:hyperlink r:id="rId11" w:history="1">
                              <w:r w:rsidRPr="009F4A1D">
                                <w:rPr>
                                  <w:rStyle w:val="Hyperlink"/>
                                  <w:rFonts w:ascii="Overpass" w:hAnsi="Overpass"/>
                                  <w:color w:val="12497F"/>
                                  <w:sz w:val="18"/>
                                  <w:lang w:val="nl-BE"/>
                                </w:rPr>
                                <w:t>name@domaine.com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3BB65" id="Text Box 31" o:spid="_x0000_s1034" type="#_x0000_t202" style="position:absolute;margin-left:236pt;margin-top:480.7pt;width:134.7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" filled="f" stroked="f">
                <v:textbox>
                  <w:txbxContent>
                    <w:p w14:paraId="44AEE77D" w14:textId="77777777" w:rsidR="002E10F9" w:rsidRPr="009F4A1D" w:rsidRDefault="002E10F9" w:rsidP="002E10F9">
                      <w:pPr>
                        <w:spacing w:after="0" w:line="200" w:lineRule="exact"/>
                        <w:rPr>
                          <w:rFonts w:ascii="Overpass" w:hAnsi="Overpass"/>
                          <w:sz w:val="18"/>
                          <w:u w:val="single"/>
                          <w:lang w:val="nl-BE"/>
                        </w:rPr>
                      </w:pPr>
                      <w:hyperlink r:id="rId12" w:history="1">
                        <w:r w:rsidRPr="009F4A1D">
                          <w:rPr>
                            <w:rStyle w:val="Hyperlink"/>
                            <w:rFonts w:ascii="Overpass" w:hAnsi="Overpass"/>
                            <w:color w:val="12497F"/>
                            <w:sz w:val="18"/>
                            <w:lang w:val="nl-BE"/>
                          </w:rPr>
                          <w:t>name@domaine.com</w:t>
                        </w:r>
                      </w:hyperlink>
                    </w:p>
                  </w:txbxContent>
                </v:textbox>
                <w10:wrap anchory="page"/>
              </v:shape>
            </w:pict>
          </mc:Fallback>
        </mc:AlternateContent>
      </w:r>
      <w:r>
        <w:rPr>
          <w:noProof/>
          <w:lang w:eastAsia="en-GB"/>
        </w:rPr>
        <mc:AlternateContent>
          <mc:Choice Requires="wps">
            <w:drawing>
              <wp:anchor distT="0" distB="0" distL="114300" distR="114300" simplePos="0" relativeHeight="251700224" behindDoc="0" locked="0" layoutInCell="1" allowOverlap="1" wp14:anchorId="2C75D076" wp14:editId="0476CDF2">
                <wp:simplePos x="0" y="0"/>
                <wp:positionH relativeFrom="column">
                  <wp:posOffset>2997200</wp:posOffset>
                </wp:positionH>
                <wp:positionV relativeFrom="page">
                  <wp:posOffset>5737225</wp:posOffset>
                </wp:positionV>
                <wp:extent cx="1711325" cy="2571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711325" cy="257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86E71" w14:textId="77777777" w:rsidR="002E10F9" w:rsidRPr="009F4A1D" w:rsidRDefault="002E10F9" w:rsidP="002E10F9">
                            <w:pPr>
                              <w:spacing w:after="0" w:line="200" w:lineRule="exact"/>
                              <w:rPr>
                                <w:rFonts w:ascii="Overpass" w:hAnsi="Overpass"/>
                                <w:sz w:val="18"/>
                                <w:u w:val="single"/>
                                <w:lang w:val="nl-BE"/>
                              </w:rPr>
                            </w:pPr>
                            <w:hyperlink r:id="rId13" w:history="1">
                              <w:r w:rsidRPr="009F4A1D">
                                <w:rPr>
                                  <w:rStyle w:val="Hyperlink"/>
                                  <w:rFonts w:ascii="Overpass" w:hAnsi="Overpass"/>
                                  <w:color w:val="12497F"/>
                                  <w:sz w:val="18"/>
                                  <w:lang w:val="nl-BE"/>
                                </w:rPr>
                                <w:t>name@domaine.com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5D076" id="Text Box 24" o:spid="_x0000_s1035" type="#_x0000_t202" style="position:absolute;margin-left:236pt;margin-top:451.75pt;width:134.75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" filled="f" stroked="f">
                <v:textbox>
                  <w:txbxContent>
                    <w:p w14:paraId="1A686E71" w14:textId="77777777" w:rsidR="002E10F9" w:rsidRPr="009F4A1D" w:rsidRDefault="002E10F9" w:rsidP="002E10F9">
                      <w:pPr>
                        <w:spacing w:after="0" w:line="200" w:lineRule="exact"/>
                        <w:rPr>
                          <w:rFonts w:ascii="Overpass" w:hAnsi="Overpass"/>
                          <w:sz w:val="18"/>
                          <w:u w:val="single"/>
                          <w:lang w:val="nl-BE"/>
                        </w:rPr>
                      </w:pPr>
                      <w:hyperlink r:id="rId14" w:history="1">
                        <w:r w:rsidRPr="009F4A1D">
                          <w:rPr>
                            <w:rStyle w:val="Hyperlink"/>
                            <w:rFonts w:ascii="Overpass" w:hAnsi="Overpass"/>
                            <w:color w:val="12497F"/>
                            <w:sz w:val="18"/>
                            <w:lang w:val="nl-BE"/>
                          </w:rPr>
                          <w:t>name@domaine.com</w:t>
                        </w:r>
                      </w:hyperlink>
                    </w:p>
                  </w:txbxContent>
                </v:textbox>
                <w10:wrap anchory="page"/>
              </v:shape>
            </w:pict>
          </mc:Fallback>
        </mc:AlternateContent>
      </w:r>
      <w:r>
        <w:rPr>
          <w:noProof/>
          <w:lang w:eastAsia="en-GB"/>
        </w:rPr>
        <mc:AlternateContent>
          <mc:Choice Requires="wps">
            <w:drawing>
              <wp:anchor distT="0" distB="0" distL="114300" distR="114300" simplePos="0" relativeHeight="251703296" behindDoc="0" locked="0" layoutInCell="1" allowOverlap="1" wp14:anchorId="1892D037" wp14:editId="436E95D4">
                <wp:simplePos x="0" y="0"/>
                <wp:positionH relativeFrom="column">
                  <wp:posOffset>2997200</wp:posOffset>
                </wp:positionH>
                <wp:positionV relativeFrom="page">
                  <wp:posOffset>5369560</wp:posOffset>
                </wp:positionV>
                <wp:extent cx="1711325" cy="2571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711325" cy="257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F3752A" w14:textId="77777777" w:rsidR="002E10F9" w:rsidRPr="009F4A1D" w:rsidRDefault="002E10F9" w:rsidP="002E10F9">
                            <w:pPr>
                              <w:spacing w:after="0" w:line="200" w:lineRule="exact"/>
                              <w:rPr>
                                <w:rFonts w:ascii="Overpass" w:hAnsi="Overpass"/>
                                <w:sz w:val="18"/>
                                <w:u w:val="single"/>
                                <w:lang w:val="nl-BE"/>
                              </w:rPr>
                            </w:pPr>
                            <w:hyperlink r:id="rId15" w:history="1">
                              <w:r w:rsidRPr="009F4A1D">
                                <w:rPr>
                                  <w:rFonts w:ascii="Overpass" w:hAnsi="Overpass"/>
                                  <w:sz w:val="18"/>
                                  <w:u w:val="single"/>
                                  <w:lang w:val="nl-BE"/>
                                </w:rPr>
                                <w:t>name@domaine.com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2D037" id="Text Box 33" o:spid="_x0000_s1036" type="#_x0000_t202" style="position:absolute;margin-left:236pt;margin-top:422.8pt;width:134.75pt;height:2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" filled="f" stroked="f">
                <v:textbox>
                  <w:txbxContent>
                    <w:p w14:paraId="04F3752A" w14:textId="77777777" w:rsidR="002E10F9" w:rsidRPr="009F4A1D" w:rsidRDefault="002E10F9" w:rsidP="002E10F9">
                      <w:pPr>
                        <w:spacing w:after="0" w:line="200" w:lineRule="exact"/>
                        <w:rPr>
                          <w:rFonts w:ascii="Overpass" w:hAnsi="Overpass"/>
                          <w:sz w:val="18"/>
                          <w:u w:val="single"/>
                          <w:lang w:val="nl-BE"/>
                        </w:rPr>
                      </w:pPr>
                      <w:hyperlink r:id="rId16" w:history="1">
                        <w:r w:rsidRPr="009F4A1D">
                          <w:rPr>
                            <w:rFonts w:ascii="Overpass" w:hAnsi="Overpass"/>
                            <w:sz w:val="18"/>
                            <w:u w:val="single"/>
                            <w:lang w:val="nl-BE"/>
                          </w:rPr>
                          <w:t>name@domaine.com</w:t>
                        </w:r>
                      </w:hyperlink>
                    </w:p>
                  </w:txbxContent>
                </v:textbox>
                <w10:wrap anchory="page"/>
              </v:shape>
            </w:pict>
          </mc:Fallback>
        </mc:AlternateContent>
      </w:r>
      <w:r>
        <w:rPr>
          <w:noProof/>
          <w:lang w:eastAsia="en-GB"/>
        </w:rPr>
        <mc:AlternateContent>
          <mc:Choice Requires="wps">
            <w:drawing>
              <wp:anchor distT="0" distB="0" distL="114300" distR="114300" simplePos="0" relativeHeight="251698176" behindDoc="0" locked="0" layoutInCell="1" allowOverlap="1" wp14:anchorId="6F241E3B" wp14:editId="10D7D762">
                <wp:simplePos x="0" y="0"/>
                <wp:positionH relativeFrom="column">
                  <wp:posOffset>-38735</wp:posOffset>
                </wp:positionH>
                <wp:positionV relativeFrom="page">
                  <wp:posOffset>4983480</wp:posOffset>
                </wp:positionV>
                <wp:extent cx="8560435" cy="1607185"/>
                <wp:effectExtent l="0" t="0" r="0" b="0"/>
                <wp:wrapNone/>
                <wp:docPr id="20" name="Rectangle 20"/>
                <wp:cNvGraphicFramePr/>
                <a:graphic xmlns:a="http://schemas.openxmlformats.org/drawingml/2006/main">
                  <a:graphicData uri="http://schemas.microsoft.com/office/word/2010/wordprocessingShape">
                    <wps:wsp>
                      <wps:cNvSpPr/>
                      <wps:spPr>
                        <a:xfrm>
                          <a:off x="0" y="0"/>
                          <a:ext cx="8560435" cy="1607185"/>
                        </a:xfrm>
                        <a:prstGeom prst="rect">
                          <a:avLst/>
                        </a:prstGeom>
                        <a:solidFill>
                          <a:srgbClr val="F1F7F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FE607" w14:textId="77777777" w:rsidR="002E10F9" w:rsidRDefault="002E10F9" w:rsidP="002E10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41E3B" id="Rectangle 20" o:spid="_x0000_s1037" style="position:absolute;margin-left:-3.05pt;margin-top:392.4pt;width:674.05pt;height:126.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" fillcolor="#f1f7fe" stroked="f" strokeweight="1pt">
                <v:textbox>
                  <w:txbxContent>
                    <w:p w14:paraId="629FE607" w14:textId="77777777" w:rsidR="002E10F9" w:rsidRDefault="002E10F9" w:rsidP="002E10F9"/>
                  </w:txbxContent>
                </v:textbox>
                <w10:wrap anchory="page"/>
              </v:rect>
            </w:pict>
          </mc:Fallback>
        </mc:AlternateContent>
      </w:r>
      <w:r>
        <w:rPr>
          <w:noProof/>
          <w:lang w:eastAsia="en-GB"/>
        </w:rPr>
        <mc:AlternateContent>
          <mc:Choice Requires="wps">
            <w:drawing>
              <wp:anchor distT="0" distB="0" distL="114300" distR="114300" simplePos="0" relativeHeight="251707392" behindDoc="0" locked="0" layoutInCell="1" allowOverlap="1" wp14:anchorId="46E16425" wp14:editId="1039B4C0">
                <wp:simplePos x="0" y="0"/>
                <wp:positionH relativeFrom="column">
                  <wp:posOffset>85725</wp:posOffset>
                </wp:positionH>
                <wp:positionV relativeFrom="page">
                  <wp:posOffset>5269865</wp:posOffset>
                </wp:positionV>
                <wp:extent cx="2350770" cy="455930"/>
                <wp:effectExtent l="0" t="0" r="0" b="1270"/>
                <wp:wrapNone/>
                <wp:docPr id="37" name="Text Box 37"/>
                <wp:cNvGraphicFramePr/>
                <a:graphic xmlns:a="http://schemas.openxmlformats.org/drawingml/2006/main">
                  <a:graphicData uri="http://schemas.microsoft.com/office/word/2010/wordprocessingShape">
                    <wps:wsp>
                      <wps:cNvSpPr txBox="1"/>
                      <wps:spPr>
                        <a:xfrm>
                          <a:off x="0" y="0"/>
                          <a:ext cx="2350770" cy="4559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5A022D" w14:textId="77777777" w:rsidR="002E10F9" w:rsidRPr="001E6B35" w:rsidRDefault="002E10F9" w:rsidP="002E10F9">
                            <w:pPr>
                              <w:pStyle w:val="Title"/>
                              <w:spacing w:after="0"/>
                              <w:rPr>
                                <w:sz w:val="22"/>
                              </w:rPr>
                            </w:pPr>
                            <w:r w:rsidRPr="001E6B35">
                              <w:rPr>
                                <w:sz w:val="22"/>
                              </w:rPr>
                              <w:t>Name Surname</w:t>
                            </w:r>
                          </w:p>
                          <w:p w14:paraId="79125794" w14:textId="77777777" w:rsidR="002E10F9" w:rsidRPr="001E6B35" w:rsidRDefault="002E10F9" w:rsidP="002E10F9">
                            <w:pPr>
                              <w:spacing w:after="0" w:line="200" w:lineRule="exact"/>
                              <w:rPr>
                                <w:sz w:val="16"/>
                              </w:rPr>
                            </w:pPr>
                            <w:r w:rsidRPr="001E6B35">
                              <w:rPr>
                                <w:sz w:val="16"/>
                              </w:rPr>
                              <w:t>Title of the author lorem ipsum dolor sit amet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16425" id="Text Box 37" o:spid="_x0000_s1038" type="#_x0000_t202" style="position:absolute;margin-left:6.75pt;margin-top:414.95pt;width:185.1pt;height:35.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" filled="f" stroked="f">
                <v:textbox>
                  <w:txbxContent>
                    <w:p w14:paraId="555A022D" w14:textId="77777777" w:rsidR="002E10F9" w:rsidRPr="001E6B35" w:rsidRDefault="002E10F9" w:rsidP="002E10F9">
                      <w:pPr>
                        <w:pStyle w:val="Title"/>
                        <w:spacing w:after="0"/>
                        <w:rPr>
                          <w:sz w:val="22"/>
                        </w:rPr>
                      </w:pPr>
                      <w:r w:rsidRPr="001E6B35">
                        <w:rPr>
                          <w:sz w:val="22"/>
                        </w:rPr>
                        <w:t>Name Surname</w:t>
                      </w:r>
                    </w:p>
                    <w:p w14:paraId="79125794" w14:textId="77777777" w:rsidR="002E10F9" w:rsidRPr="001E6B35" w:rsidRDefault="002E10F9" w:rsidP="002E10F9">
                      <w:pPr>
                        <w:spacing w:after="0" w:line="200" w:lineRule="exact"/>
                        <w:rPr>
                          <w:sz w:val="16"/>
                        </w:rPr>
                      </w:pPr>
                      <w:r w:rsidRPr="001E6B35">
                        <w:rPr>
                          <w:sz w:val="16"/>
                        </w:rPr>
                        <w:t>Title of the author lorem ipsum dolor sit amet</w:t>
                      </w:r>
                    </w:p>
                  </w:txbxContent>
                </v:textbox>
                <w10:wrap anchory="page"/>
              </v:shape>
            </w:pict>
          </mc:Fallback>
        </mc:AlternateContent>
      </w:r>
      <w:r>
        <w:rPr>
          <w:noProof/>
          <w:lang w:eastAsia="en-GB"/>
        </w:rPr>
        <mc:AlternateContent>
          <mc:Choice Requires="wps">
            <w:drawing>
              <wp:anchor distT="0" distB="0" distL="114300" distR="114300" simplePos="0" relativeHeight="251708416" behindDoc="0" locked="0" layoutInCell="1" allowOverlap="1" wp14:anchorId="530ECDAB" wp14:editId="3CE3F4F8">
                <wp:simplePos x="0" y="0"/>
                <wp:positionH relativeFrom="column">
                  <wp:posOffset>85725</wp:posOffset>
                </wp:positionH>
                <wp:positionV relativeFrom="page">
                  <wp:posOffset>5633720</wp:posOffset>
                </wp:positionV>
                <wp:extent cx="2287270" cy="454660"/>
                <wp:effectExtent l="0" t="0" r="0" b="2540"/>
                <wp:wrapNone/>
                <wp:docPr id="38" name="Text Box 38"/>
                <wp:cNvGraphicFramePr/>
                <a:graphic xmlns:a="http://schemas.openxmlformats.org/drawingml/2006/main">
                  <a:graphicData uri="http://schemas.microsoft.com/office/word/2010/wordprocessingShape">
                    <wps:wsp>
                      <wps:cNvSpPr txBox="1"/>
                      <wps:spPr>
                        <a:xfrm>
                          <a:off x="0" y="0"/>
                          <a:ext cx="2287270" cy="454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B6C3CC" w14:textId="77777777" w:rsidR="002E10F9" w:rsidRPr="001E6B35" w:rsidRDefault="002E10F9" w:rsidP="002E10F9">
                            <w:pPr>
                              <w:pStyle w:val="Title"/>
                              <w:spacing w:after="0"/>
                              <w:rPr>
                                <w:sz w:val="22"/>
                              </w:rPr>
                            </w:pPr>
                            <w:r w:rsidRPr="001E6B35">
                              <w:rPr>
                                <w:sz w:val="22"/>
                              </w:rPr>
                              <w:t>Name Surname</w:t>
                            </w:r>
                          </w:p>
                          <w:p w14:paraId="31824CD7" w14:textId="77777777" w:rsidR="002E10F9" w:rsidRPr="001E6B35" w:rsidRDefault="002E10F9" w:rsidP="002E10F9">
                            <w:pPr>
                              <w:spacing w:after="0" w:line="200" w:lineRule="exact"/>
                              <w:rPr>
                                <w:sz w:val="16"/>
                              </w:rPr>
                            </w:pPr>
                            <w:r w:rsidRPr="001E6B35">
                              <w:rPr>
                                <w:sz w:val="16"/>
                              </w:rPr>
                              <w:t>Title of the author lorem ipsum dolor sit amet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ECDAB" id="Text Box 38" o:spid="_x0000_s1039" type="#_x0000_t202" style="position:absolute;margin-left:6.75pt;margin-top:443.6pt;width:180.1pt;height:3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" filled="f" stroked="f">
                <v:textbox>
                  <w:txbxContent>
                    <w:p w14:paraId="4FB6C3CC" w14:textId="77777777" w:rsidR="002E10F9" w:rsidRPr="001E6B35" w:rsidRDefault="002E10F9" w:rsidP="002E10F9">
                      <w:pPr>
                        <w:pStyle w:val="Title"/>
                        <w:spacing w:after="0"/>
                        <w:rPr>
                          <w:sz w:val="22"/>
                        </w:rPr>
                      </w:pPr>
                      <w:r w:rsidRPr="001E6B35">
                        <w:rPr>
                          <w:sz w:val="22"/>
                        </w:rPr>
                        <w:t>Name Surname</w:t>
                      </w:r>
                    </w:p>
                    <w:p w14:paraId="31824CD7" w14:textId="77777777" w:rsidR="002E10F9" w:rsidRPr="001E6B35" w:rsidRDefault="002E10F9" w:rsidP="002E10F9">
                      <w:pPr>
                        <w:spacing w:after="0" w:line="200" w:lineRule="exact"/>
                        <w:rPr>
                          <w:sz w:val="16"/>
                        </w:rPr>
                      </w:pPr>
                      <w:r w:rsidRPr="001E6B35">
                        <w:rPr>
                          <w:sz w:val="16"/>
                        </w:rPr>
                        <w:t>Title of the author lorem ipsum dolor sit amet</w:t>
                      </w:r>
                    </w:p>
                  </w:txbxContent>
                </v:textbox>
                <w10:wrap anchory="page"/>
              </v:shape>
            </w:pict>
          </mc:Fallback>
        </mc:AlternateContent>
      </w:r>
      <w:r>
        <w:rPr>
          <w:noProof/>
          <w:lang w:eastAsia="en-GB"/>
        </w:rPr>
        <mc:AlternateContent>
          <mc:Choice Requires="wps">
            <w:drawing>
              <wp:anchor distT="0" distB="0" distL="114300" distR="114300" simplePos="0" relativeHeight="251706368" behindDoc="0" locked="0" layoutInCell="1" allowOverlap="1" wp14:anchorId="4B15C835" wp14:editId="1628F8F8">
                <wp:simplePos x="0" y="0"/>
                <wp:positionH relativeFrom="column">
                  <wp:posOffset>85725</wp:posOffset>
                </wp:positionH>
                <wp:positionV relativeFrom="page">
                  <wp:posOffset>6006465</wp:posOffset>
                </wp:positionV>
                <wp:extent cx="2350770" cy="453390"/>
                <wp:effectExtent l="0" t="0" r="0" b="3810"/>
                <wp:wrapNone/>
                <wp:docPr id="22" name="Text Box 22"/>
                <wp:cNvGraphicFramePr/>
                <a:graphic xmlns:a="http://schemas.openxmlformats.org/drawingml/2006/main">
                  <a:graphicData uri="http://schemas.microsoft.com/office/word/2010/wordprocessingShape">
                    <wps:wsp>
                      <wps:cNvSpPr txBox="1"/>
                      <wps:spPr>
                        <a:xfrm>
                          <a:off x="0" y="0"/>
                          <a:ext cx="2350770"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C25ED6" w14:textId="77777777" w:rsidR="002E10F9" w:rsidRPr="001E6B35" w:rsidRDefault="002E10F9" w:rsidP="002E10F9">
                            <w:pPr>
                              <w:pStyle w:val="Title"/>
                              <w:spacing w:after="0"/>
                              <w:rPr>
                                <w:sz w:val="22"/>
                              </w:rPr>
                            </w:pPr>
                            <w:r w:rsidRPr="001E6B35">
                              <w:rPr>
                                <w:sz w:val="22"/>
                              </w:rPr>
                              <w:t>Name Surname</w:t>
                            </w:r>
                          </w:p>
                          <w:p w14:paraId="76BD4055" w14:textId="77777777" w:rsidR="002E10F9" w:rsidRPr="001E6B35" w:rsidRDefault="002E10F9" w:rsidP="002E10F9">
                            <w:pPr>
                              <w:spacing w:after="0" w:line="200" w:lineRule="exact"/>
                              <w:rPr>
                                <w:sz w:val="16"/>
                              </w:rPr>
                            </w:pPr>
                            <w:r w:rsidRPr="001E6B35">
                              <w:rPr>
                                <w:sz w:val="16"/>
                              </w:rPr>
                              <w:t>Title of the author lorem ipsum dolor sit amet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5C835" id="Text Box 22" o:spid="_x0000_s1040" type="#_x0000_t202" style="position:absolute;margin-left:6.75pt;margin-top:472.95pt;width:185.1pt;height:35.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" filled="f" stroked="f">
                <v:textbox>
                  <w:txbxContent>
                    <w:p w14:paraId="77C25ED6" w14:textId="77777777" w:rsidR="002E10F9" w:rsidRPr="001E6B35" w:rsidRDefault="002E10F9" w:rsidP="002E10F9">
                      <w:pPr>
                        <w:pStyle w:val="Title"/>
                        <w:spacing w:after="0"/>
                        <w:rPr>
                          <w:sz w:val="22"/>
                        </w:rPr>
                      </w:pPr>
                      <w:r w:rsidRPr="001E6B35">
                        <w:rPr>
                          <w:sz w:val="22"/>
                        </w:rPr>
                        <w:t>Name Surname</w:t>
                      </w:r>
                    </w:p>
                    <w:p w14:paraId="76BD4055" w14:textId="77777777" w:rsidR="002E10F9" w:rsidRPr="001E6B35" w:rsidRDefault="002E10F9" w:rsidP="002E10F9">
                      <w:pPr>
                        <w:spacing w:after="0" w:line="200" w:lineRule="exact"/>
                        <w:rPr>
                          <w:sz w:val="16"/>
                        </w:rPr>
                      </w:pPr>
                      <w:r w:rsidRPr="001E6B35">
                        <w:rPr>
                          <w:sz w:val="16"/>
                        </w:rPr>
                        <w:t>Title of the author lorem ipsum dolor sit amet</w:t>
                      </w:r>
                    </w:p>
                  </w:txbxContent>
                </v:textbox>
                <w10:wrap anchory="page"/>
              </v:shape>
            </w:pict>
          </mc:Fallback>
        </mc:AlternateContent>
      </w:r>
      <w:r>
        <w:rPr>
          <w:noProof/>
          <w:lang w:eastAsia="en-GB"/>
        </w:rPr>
        <mc:AlternateContent>
          <mc:Choice Requires="wps">
            <w:drawing>
              <wp:anchor distT="0" distB="0" distL="114300" distR="114300" simplePos="0" relativeHeight="251705344" behindDoc="0" locked="0" layoutInCell="1" allowOverlap="1" wp14:anchorId="78E2FCDB" wp14:editId="337477E9">
                <wp:simplePos x="0" y="0"/>
                <wp:positionH relativeFrom="column">
                  <wp:posOffset>85725</wp:posOffset>
                </wp:positionH>
                <wp:positionV relativeFrom="page">
                  <wp:posOffset>5057629</wp:posOffset>
                </wp:positionV>
                <wp:extent cx="1256030" cy="2851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256030"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BE474F" w14:textId="77777777" w:rsidR="002E10F9" w:rsidRPr="009F4A1D" w:rsidRDefault="002E10F9" w:rsidP="002E10F9">
                            <w:pPr>
                              <w:pStyle w:val="Title"/>
                              <w:spacing w:after="0"/>
                              <w:rPr>
                                <w:rFonts w:ascii="Overpass" w:hAnsi="Overpass"/>
                                <w:color w:val="69AAF3"/>
                                <w:spacing w:val="20"/>
                                <w:sz w:val="16"/>
                                <w:lang w:val="nl-BE"/>
                              </w:rPr>
                            </w:pPr>
                            <w:r w:rsidRPr="009F4A1D">
                              <w:rPr>
                                <w:rFonts w:ascii="Overpass" w:hAnsi="Overpass"/>
                                <w:color w:val="69AAF3"/>
                                <w:spacing w:val="20"/>
                                <w:sz w:val="16"/>
                                <w:lang w:val="nl-BE"/>
                              </w:rPr>
                              <w:t>AUTHORS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2FCDB" id="Text Box 35" o:spid="_x0000_s1041" type="#_x0000_t202" style="position:absolute;margin-left:6.75pt;margin-top:398.25pt;width:98.9pt;height:22.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" filled="f" stroked="f">
                <v:textbox>
                  <w:txbxContent>
                    <w:p w14:paraId="2DBE474F" w14:textId="77777777" w:rsidR="002E10F9" w:rsidRPr="009F4A1D" w:rsidRDefault="002E10F9" w:rsidP="002E10F9">
                      <w:pPr>
                        <w:pStyle w:val="Title"/>
                        <w:spacing w:after="0"/>
                        <w:rPr>
                          <w:rFonts w:ascii="Overpass" w:hAnsi="Overpass"/>
                          <w:color w:val="69AAF3"/>
                          <w:spacing w:val="20"/>
                          <w:sz w:val="16"/>
                          <w:lang w:val="nl-BE"/>
                        </w:rPr>
                      </w:pPr>
                      <w:r w:rsidRPr="009F4A1D">
                        <w:rPr>
                          <w:rFonts w:ascii="Overpass" w:hAnsi="Overpass"/>
                          <w:color w:val="69AAF3"/>
                          <w:spacing w:val="20"/>
                          <w:sz w:val="16"/>
                          <w:lang w:val="nl-BE"/>
                        </w:rPr>
                        <w:t>AUTHORS</w:t>
                      </w:r>
                    </w:p>
                  </w:txbxContent>
                </v:textbox>
                <w10:wrap anchory="page"/>
              </v:shape>
            </w:pict>
          </mc:Fallback>
        </mc:AlternateContent>
      </w:r>
      <w:r w:rsidR="002E10F9">
        <w:fldChar w:fldCharType="end"/>
      </w:r>
      <w:r w:rsidR="002E10F9">
        <w:br w:type="page"/>
      </w:r>
      <w:bookmarkStart w:id="7" w:name="_GoBack"/>
      <w:bookmarkEnd w:id="7"/>
    </w:p>
    <w:p w14:paraId="2043707F" w14:textId="77777777" w:rsidR="002E10F9" w:rsidRDefault="002E10F9" w:rsidP="00A20375">
      <w:pPr>
        <w:pStyle w:val="Heading1"/>
      </w:pPr>
    </w:p>
    <w:p w14:paraId="2AAB5592" w14:textId="2F914928" w:rsidR="00304737" w:rsidRDefault="00A20375" w:rsidP="00A20375">
      <w:pPr>
        <w:pStyle w:val="Heading1"/>
      </w:pPr>
      <w:bookmarkStart w:id="8" w:name="_Toc496278551"/>
      <w:r>
        <w:t>Heading 1</w:t>
      </w:r>
      <w:bookmarkEnd w:id="0"/>
      <w:bookmarkEnd w:id="1"/>
      <w:bookmarkEnd w:id="2"/>
      <w:bookmarkEnd w:id="8"/>
    </w:p>
    <w:p w14:paraId="54BA3FE5" w14:textId="0832209E" w:rsidR="00655B7C" w:rsidRDefault="00655B7C" w:rsidP="00655B7C">
      <w:pPr>
        <w:pStyle w:val="Subtitle"/>
      </w:pPr>
      <w:r>
        <w:t>SUBTITLE</w:t>
      </w:r>
    </w:p>
    <w:p w14:paraId="4758D7C6" w14:textId="77777777" w:rsidR="006948E0" w:rsidRDefault="006948E0" w:rsidP="006948E0">
      <w:r w:rsidRPr="00DD5921">
        <w:t>Lorem ipsum dolor sit amet</w:t>
      </w:r>
      <w:r>
        <w:t xml:space="preserve"> </w:t>
      </w:r>
      <w:r w:rsidRPr="00EA1A24">
        <w:t xml:space="preserve">consectetur adipisicing elit, sed do eiusmod tempor incididunt ut labore et dolore magna aliqua. Ut enim ad minim veniam, quis nostrud exercitation ullamco laboris nisi ut aliquip ex ea commodo consequat. </w:t>
      </w:r>
    </w:p>
    <w:p w14:paraId="365A989A" w14:textId="495674FB" w:rsidR="006948E0" w:rsidRDefault="006948E0" w:rsidP="006948E0">
      <w:r w:rsidRPr="00EA1A24">
        <w:t>Excepteur sint occaecat cupidatat non proident, sunt in culpa qui officia deserunt mollit anim id est laborum. 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dolorem ipsum quia</w:t>
      </w:r>
      <w:r w:rsidR="001F445A">
        <w:t xml:space="preserve"> </w:t>
      </w:r>
      <w:hyperlink r:id="rId17" w:history="1">
        <w:r w:rsidR="001F445A">
          <w:rPr>
            <w:rStyle w:val="Hyperlink"/>
          </w:rPr>
          <w:t>example of hyperlink</w:t>
        </w:r>
      </w:hyperlink>
    </w:p>
    <w:p w14:paraId="145044D4" w14:textId="77777777" w:rsidR="001F6568" w:rsidRDefault="006948E0" w:rsidP="001F6568">
      <w:r w:rsidRPr="00EA1A24">
        <w:t>Lorem ipsum dolor sit amet, consectetur adipisicing elit, sed do eiusmod tempor incididunt ut labore et dolore magna aliqua. Ut enim ad minim veniam, quis nostrud exercitation ullamco laboris nisi ut aliquip ex ea commodo consequat</w:t>
      </w:r>
      <w:r>
        <w:rPr>
          <w:rStyle w:val="FootnoteReference"/>
        </w:rPr>
        <w:footnoteReference w:id="3"/>
      </w:r>
      <w:r w:rsidRPr="00EA1A24">
        <w:t>. Duis aute irure dolor in reprehenderit in voluptate velit esse cillum d</w:t>
      </w:r>
      <w:r w:rsidR="001F6568">
        <w:t>olore eu fugiat nulla pariatur.</w:t>
      </w:r>
    </w:p>
    <w:p w14:paraId="312B399B" w14:textId="666D3674" w:rsidR="00F8423C" w:rsidRDefault="00F8423C" w:rsidP="001F6568">
      <w:pPr>
        <w:pStyle w:val="BodyTextFirstIndent"/>
      </w:pPr>
      <w:r>
        <w:t>Example of bulleted text</w:t>
      </w:r>
    </w:p>
    <w:p w14:paraId="7AF3196D" w14:textId="77777777" w:rsidR="001F6568" w:rsidRDefault="001F6568" w:rsidP="001F6568">
      <w:pPr>
        <w:pStyle w:val="BodyTextFirstIndent"/>
      </w:pPr>
      <w:r>
        <w:t>Example of bulleted text</w:t>
      </w:r>
    </w:p>
    <w:p w14:paraId="56E9AA4D" w14:textId="77777777" w:rsidR="001F6568" w:rsidRDefault="001F6568" w:rsidP="001F6568">
      <w:pPr>
        <w:pStyle w:val="BodyTextFirstIndent"/>
        <w:numPr>
          <w:ilvl w:val="0"/>
          <w:numId w:val="0"/>
        </w:numPr>
      </w:pPr>
    </w:p>
    <w:p w14:paraId="584F72C7" w14:textId="2708D5DE" w:rsidR="001F6568" w:rsidRPr="001F6568" w:rsidRDefault="001F6568" w:rsidP="001F6568">
      <w:pPr>
        <w:pStyle w:val="Heading2"/>
      </w:pPr>
      <w:r w:rsidRPr="001F6568">
        <w:t>Heading 2</w:t>
      </w:r>
    </w:p>
    <w:p w14:paraId="6A235926" w14:textId="7022FDC5" w:rsidR="00631EC5" w:rsidRPr="00631EC5" w:rsidRDefault="001F6568" w:rsidP="001F445A">
      <w:r w:rsidRPr="00DD5921">
        <w:t>Lorem ipsum dolor sit amet</w:t>
      </w:r>
      <w:r>
        <w:t xml:space="preserve"> </w:t>
      </w:r>
      <w:r w:rsidRPr="00EA1A24">
        <w:t xml:space="preserve">consectetur adipisicing elit, sed do eiusmod tempor incididunt ut labore et dolore magna aliqua. Ut enim ad minim veniam, quis nostrud exercitation ullamco laboris nisi ut aliquip ex ea commodo consequat. </w:t>
      </w:r>
    </w:p>
    <w:sectPr w:rsidR="00631EC5" w:rsidRPr="00631EC5" w:rsidSect="001F445A">
      <w:headerReference w:type="even" r:id="rId18"/>
      <w:headerReference w:type="default" r:id="rId19"/>
      <w:footerReference w:type="default" r:id="rId20"/>
      <w:pgSz w:w="16840" w:h="11900" w:orient="landscape"/>
      <w:pgMar w:top="1440" w:right="1461" w:bottom="1440" w:left="1771" w:header="907"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AAC47" w14:textId="77777777" w:rsidR="002646E3" w:rsidRDefault="002646E3" w:rsidP="00F536A0">
      <w:pPr>
        <w:spacing w:after="0"/>
      </w:pPr>
      <w:r>
        <w:separator/>
      </w:r>
    </w:p>
  </w:endnote>
  <w:endnote w:type="continuationSeparator" w:id="0">
    <w:p w14:paraId="1C0A6416" w14:textId="77777777" w:rsidR="002646E3" w:rsidRDefault="002646E3" w:rsidP="00F536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Overpass Light">
    <w:panose1 w:val="00000400000000000000"/>
    <w:charset w:val="00"/>
    <w:family w:val="auto"/>
    <w:pitch w:val="variable"/>
    <w:sig w:usb0="00000003" w:usb1="00000020" w:usb2="00000000" w:usb3="00000000" w:csb0="00000093" w:csb1="00000000"/>
  </w:font>
  <w:font w:name="Overpass SemiBold">
    <w:panose1 w:val="00000700000000000000"/>
    <w:charset w:val="00"/>
    <w:family w:val="auto"/>
    <w:pitch w:val="variable"/>
    <w:sig w:usb0="00000003" w:usb1="00000020" w:usb2="00000000" w:usb3="00000000" w:csb0="00000093" w:csb1="00000000"/>
  </w:font>
  <w:font w:name="Overpass">
    <w:panose1 w:val="00000500000000000000"/>
    <w:charset w:val="00"/>
    <w:family w:val="auto"/>
    <w:pitch w:val="variable"/>
    <w:sig w:usb0="00000003" w:usb1="00000020" w:usb2="00000000" w:usb3="00000000" w:csb0="00000093" w:csb1="00000000"/>
  </w:font>
  <w:font w:name="Overpass ExtraLight">
    <w:panose1 w:val="00000300000000000000"/>
    <w:charset w:val="00"/>
    <w:family w:val="auto"/>
    <w:pitch w:val="variable"/>
    <w:sig w:usb0="00000003" w:usb1="00000020" w:usb2="00000000" w:usb3="00000000" w:csb0="00000093"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C15D2" w14:textId="6DFBC547" w:rsidR="00F536A0" w:rsidRPr="0094209F" w:rsidRDefault="00C77134" w:rsidP="00E92335">
    <w:pPr>
      <w:pStyle w:val="Footer"/>
      <w:rPr>
        <w:lang w:val="nl-BE"/>
      </w:rPr>
    </w:pPr>
    <w:r>
      <w:rPr>
        <w:noProof/>
        <w:lang w:eastAsia="en-GB"/>
      </w:rPr>
      <mc:AlternateContent>
        <mc:Choice Requires="wps">
          <w:drawing>
            <wp:anchor distT="0" distB="0" distL="114300" distR="114300" simplePos="0" relativeHeight="251664384" behindDoc="0" locked="0" layoutInCell="1" allowOverlap="1" wp14:anchorId="3CFE0B65" wp14:editId="14BA07F8">
              <wp:simplePos x="0" y="0"/>
              <wp:positionH relativeFrom="column">
                <wp:posOffset>-46411</wp:posOffset>
              </wp:positionH>
              <wp:positionV relativeFrom="paragraph">
                <wp:posOffset>-177933</wp:posOffset>
              </wp:positionV>
              <wp:extent cx="8574462" cy="0"/>
              <wp:effectExtent l="0" t="0" r="36195" b="25400"/>
              <wp:wrapNone/>
              <wp:docPr id="10" name="Straight Connector 10"/>
              <wp:cNvGraphicFramePr/>
              <a:graphic xmlns:a="http://schemas.openxmlformats.org/drawingml/2006/main">
                <a:graphicData uri="http://schemas.microsoft.com/office/word/2010/wordprocessingShape">
                  <wps:wsp>
                    <wps:cNvCnPr/>
                    <wps:spPr>
                      <a:xfrm>
                        <a:off x="0" y="0"/>
                        <a:ext cx="8574462" cy="0"/>
                      </a:xfrm>
                      <a:prstGeom prst="line">
                        <a:avLst/>
                      </a:prstGeom>
                      <a:ln w="3175">
                        <a:solidFill>
                          <a:srgbClr val="69AAF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EB0BC4" id="Straight Connector 1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5pt,-13.95pt" to="671.5pt,-1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" strokecolor="#69aaf3" strokeweight=".25pt">
              <v:stroke joinstyle="miter"/>
            </v:line>
          </w:pict>
        </mc:Fallback>
      </mc:AlternateContent>
    </w:r>
    <w:r>
      <w:rPr>
        <w:noProof/>
        <w:lang w:eastAsia="en-GB"/>
      </w:rPr>
      <mc:AlternateContent>
        <mc:Choice Requires="wps">
          <w:drawing>
            <wp:anchor distT="0" distB="0" distL="114300" distR="114300" simplePos="0" relativeHeight="251668480" behindDoc="0" locked="0" layoutInCell="1" allowOverlap="1" wp14:anchorId="75F8C001" wp14:editId="21DE0498">
              <wp:simplePos x="0" y="0"/>
              <wp:positionH relativeFrom="column">
                <wp:posOffset>-76200</wp:posOffset>
              </wp:positionH>
              <wp:positionV relativeFrom="paragraph">
                <wp:posOffset>-89535</wp:posOffset>
              </wp:positionV>
              <wp:extent cx="1284605" cy="4445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1284605" cy="44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66D1BB" w14:textId="67E5F6C1" w:rsidR="00A64EC2" w:rsidRPr="00A64EC2" w:rsidRDefault="00A64EC2" w:rsidP="00A64EC2">
                          <w:pPr>
                            <w:pStyle w:val="Footer"/>
                            <w:rPr>
                              <w:rFonts w:ascii="Overpass SemiBold" w:hAnsi="Overpass SemiBold"/>
                              <w:b/>
                              <w:bCs/>
                            </w:rPr>
                          </w:pPr>
                          <w:r w:rsidRPr="00A64EC2">
                            <w:rPr>
                              <w:rFonts w:ascii="Overpass SemiBold" w:hAnsi="Overpass SemiBold"/>
                              <w:b/>
                              <w:bCs/>
                            </w:rPr>
                            <w:t xml:space="preserve">European Public </w:t>
                          </w:r>
                          <w:r w:rsidRPr="00A64EC2">
                            <w:rPr>
                              <w:rFonts w:ascii="Overpass SemiBold" w:hAnsi="Overpass SemiBold"/>
                              <w:b/>
                              <w:bCs/>
                            </w:rPr>
                            <w:br/>
                            <w:t>Real Estate Association</w:t>
                          </w:r>
                        </w:p>
                        <w:p w14:paraId="1D88CD00" w14:textId="77777777" w:rsidR="00A64EC2" w:rsidRPr="00A64EC2" w:rsidRDefault="00A64EC2" w:rsidP="00A64EC2">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8C001" id="_x0000_t202" coordsize="21600,21600" o:spt="202" path="m0,0l0,21600,21600,21600,21600,0xe">
              <v:stroke joinstyle="miter"/>
              <v:path gradientshapeok="t" o:connecttype="rect"/>
            </v:shapetype>
            <v:shape id="Text Box 9" o:spid="_x0000_s1043" type="#_x0000_t202" style="position:absolute;margin-left:-6pt;margin-top:-7pt;width:101.15pt;height: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" filled="f" stroked="f">
              <v:textbox>
                <w:txbxContent>
                  <w:p w14:paraId="6266D1BB" w14:textId="67E5F6C1" w:rsidR="00A64EC2" w:rsidRPr="00A64EC2" w:rsidRDefault="00A64EC2" w:rsidP="00A64EC2">
                    <w:pPr>
                      <w:pStyle w:val="Footer"/>
                      <w:rPr>
                        <w:rFonts w:ascii="Overpass SemiBold" w:hAnsi="Overpass SemiBold"/>
                        <w:b/>
                        <w:bCs/>
                      </w:rPr>
                    </w:pPr>
                    <w:r w:rsidRPr="00A64EC2">
                      <w:rPr>
                        <w:rFonts w:ascii="Overpass SemiBold" w:hAnsi="Overpass SemiBold"/>
                        <w:b/>
                        <w:bCs/>
                      </w:rPr>
                      <w:t xml:space="preserve">European Public </w:t>
                    </w:r>
                    <w:r w:rsidRPr="00A64EC2">
                      <w:rPr>
                        <w:rFonts w:ascii="Overpass SemiBold" w:hAnsi="Overpass SemiBold"/>
                        <w:b/>
                        <w:bCs/>
                      </w:rPr>
                      <w:br/>
                      <w:t>Real Estate Association</w:t>
                    </w:r>
                  </w:p>
                  <w:p w14:paraId="1D88CD00" w14:textId="77777777" w:rsidR="00A64EC2" w:rsidRPr="00A64EC2" w:rsidRDefault="00A64EC2" w:rsidP="00A64EC2">
                    <w:pPr>
                      <w:spacing w:after="0"/>
                    </w:pP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44154D63" wp14:editId="6D16E1B6">
              <wp:simplePos x="0" y="0"/>
              <wp:positionH relativeFrom="column">
                <wp:posOffset>4875530</wp:posOffset>
              </wp:positionH>
              <wp:positionV relativeFrom="paragraph">
                <wp:posOffset>-92075</wp:posOffset>
              </wp:positionV>
              <wp:extent cx="1420495" cy="4445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1420495" cy="44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9ECC13" w14:textId="672537E2" w:rsidR="00350590" w:rsidRPr="008729B6" w:rsidRDefault="00416FAB" w:rsidP="00E92335">
                          <w:pPr>
                            <w:pStyle w:val="Footer"/>
                            <w:rPr>
                              <w:lang w:val="nl-BE"/>
                              <w14:numSpacing w14:val="tabular"/>
                            </w:rPr>
                          </w:pPr>
                          <w:r w:rsidRPr="008729B6">
                            <w:rPr>
                              <w:rFonts w:ascii="Overpass SemiBold" w:hAnsi="Overpass SemiBold"/>
                              <w:b/>
                              <w:bCs/>
                              <w:lang w:val="nl-BE"/>
                              <w14:numSpacing w14:val="tabular"/>
                            </w:rPr>
                            <w:t>T</w:t>
                          </w:r>
                          <w:r w:rsidR="008729B6" w:rsidRPr="008729B6">
                            <w:rPr>
                              <w:rFonts w:ascii="Overpass SemiBold" w:hAnsi="Overpass SemiBold"/>
                              <w:b/>
                              <w:bCs/>
                              <w:lang w:val="nl-BE"/>
                              <w14:numSpacing w14:val="tabular"/>
                            </w:rPr>
                            <w:t xml:space="preserve">  </w:t>
                          </w:r>
                          <w:r w:rsidR="004F5449" w:rsidRPr="008729B6">
                            <w:rPr>
                              <w:lang w:val="nl-BE"/>
                              <w14:numSpacing w14:val="tabular"/>
                            </w:rPr>
                            <w:t>+32 (0) 2739 1010</w:t>
                          </w:r>
                          <w:r w:rsidR="00350590" w:rsidRPr="008729B6">
                            <w:rPr>
                              <w:lang w:val="nl-BE"/>
                              <w14:numSpacing w14:val="tabular"/>
                            </w:rPr>
                            <w:br/>
                          </w:r>
                          <w:r w:rsidR="004F5449" w:rsidRPr="008729B6">
                            <w:rPr>
                              <w:rFonts w:ascii="Overpass SemiBold" w:hAnsi="Overpass SemiBold"/>
                              <w:b/>
                              <w:bCs/>
                              <w14:numSpacing w14:val="tabular"/>
                            </w:rPr>
                            <w:t>F</w:t>
                          </w:r>
                          <w:r w:rsidR="008729B6" w:rsidRPr="008729B6">
                            <w:rPr>
                              <w:rFonts w:ascii="Overpass SemiBold" w:hAnsi="Overpass SemiBold"/>
                              <w:b/>
                              <w:bCs/>
                              <w14:numSpacing w14:val="tabular"/>
                            </w:rPr>
                            <w:t xml:space="preserve">  </w:t>
                          </w:r>
                          <w:r w:rsidR="004F5449" w:rsidRPr="008729B6">
                            <w:rPr>
                              <w14:numSpacing w14:val="tabular"/>
                            </w:rPr>
                            <w:t xml:space="preserve">+32 (0) 2739 </w:t>
                          </w:r>
                          <w:r w:rsidR="004F5449" w:rsidRPr="008729B6">
                            <w:rPr>
                              <w:rStyle w:val="FooterChar"/>
                              <w14:numSpacing w14:val="tabular"/>
                            </w:rPr>
                            <w:t>1020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54D63" id="Text Box 4" o:spid="_x0000_s1044" type="#_x0000_t202" style="position:absolute;margin-left:383.9pt;margin-top:-7.2pt;width:111.85pt;height: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" filled="f" stroked="f">
              <v:textbox>
                <w:txbxContent>
                  <w:p w14:paraId="799ECC13" w14:textId="672537E2" w:rsidR="00350590" w:rsidRPr="008729B6" w:rsidRDefault="00416FAB" w:rsidP="00E92335">
                    <w:pPr>
                      <w:pStyle w:val="Footer"/>
                      <w:rPr>
                        <w:lang w:val="nl-BE"/>
                        <w14:numSpacing w14:val="tabular"/>
                      </w:rPr>
                    </w:pPr>
                    <w:r w:rsidRPr="008729B6">
                      <w:rPr>
                        <w:rFonts w:ascii="Overpass SemiBold" w:hAnsi="Overpass SemiBold"/>
                        <w:b/>
                        <w:bCs/>
                        <w:lang w:val="nl-BE"/>
                        <w14:numSpacing w14:val="tabular"/>
                      </w:rPr>
                      <w:t>T</w:t>
                    </w:r>
                    <w:r w:rsidR="008729B6" w:rsidRPr="008729B6">
                      <w:rPr>
                        <w:rFonts w:ascii="Overpass SemiBold" w:hAnsi="Overpass SemiBold"/>
                        <w:b/>
                        <w:bCs/>
                        <w:lang w:val="nl-BE"/>
                        <w14:numSpacing w14:val="tabular"/>
                      </w:rPr>
                      <w:t xml:space="preserve">  </w:t>
                    </w:r>
                    <w:r w:rsidR="004F5449" w:rsidRPr="008729B6">
                      <w:rPr>
                        <w:lang w:val="nl-BE"/>
                        <w14:numSpacing w14:val="tabular"/>
                      </w:rPr>
                      <w:t>+32 (0) 2739 1010</w:t>
                    </w:r>
                    <w:r w:rsidR="00350590" w:rsidRPr="008729B6">
                      <w:rPr>
                        <w:lang w:val="nl-BE"/>
                        <w14:numSpacing w14:val="tabular"/>
                      </w:rPr>
                      <w:br/>
                    </w:r>
                    <w:r w:rsidR="004F5449" w:rsidRPr="008729B6">
                      <w:rPr>
                        <w:rFonts w:ascii="Overpass SemiBold" w:hAnsi="Overpass SemiBold"/>
                        <w:b/>
                        <w:bCs/>
                        <w14:numSpacing w14:val="tabular"/>
                      </w:rPr>
                      <w:t>F</w:t>
                    </w:r>
                    <w:r w:rsidR="008729B6" w:rsidRPr="008729B6">
                      <w:rPr>
                        <w:rFonts w:ascii="Overpass SemiBold" w:hAnsi="Overpass SemiBold"/>
                        <w:b/>
                        <w:bCs/>
                        <w14:numSpacing w14:val="tabular"/>
                      </w:rPr>
                      <w:t xml:space="preserve">  </w:t>
                    </w:r>
                    <w:r w:rsidR="004F5449" w:rsidRPr="008729B6">
                      <w:rPr>
                        <w14:numSpacing w14:val="tabular"/>
                      </w:rPr>
                      <w:t xml:space="preserve">+32 (0) 2739 </w:t>
                    </w:r>
                    <w:r w:rsidR="004F5449" w:rsidRPr="008729B6">
                      <w:rPr>
                        <w:rStyle w:val="FooterChar"/>
                        <w14:numSpacing w14:val="tabular"/>
                      </w:rPr>
                      <w:t>1020</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B6A31BD" wp14:editId="6ECC1B98">
              <wp:simplePos x="0" y="0"/>
              <wp:positionH relativeFrom="column">
                <wp:posOffset>2297430</wp:posOffset>
              </wp:positionH>
              <wp:positionV relativeFrom="paragraph">
                <wp:posOffset>-92075</wp:posOffset>
              </wp:positionV>
              <wp:extent cx="1489075" cy="4445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1489075" cy="44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5592EB" w14:textId="77777777" w:rsidR="00350590" w:rsidRPr="00304737" w:rsidRDefault="00350590" w:rsidP="00E92335">
                          <w:pPr>
                            <w:pStyle w:val="Footer"/>
                            <w:rPr>
                              <w:lang w:val="nl-BE"/>
                            </w:rPr>
                          </w:pPr>
                          <w:r w:rsidRPr="00304737">
                            <w:rPr>
                              <w:lang w:val="nl-BE"/>
                            </w:rPr>
                            <w:t>Square de Meeus, 23</w:t>
                          </w:r>
                        </w:p>
                        <w:p w14:paraId="3A2DB945" w14:textId="219B3319" w:rsidR="00350590" w:rsidRPr="00350590" w:rsidRDefault="00350590" w:rsidP="00E92335">
                          <w:pPr>
                            <w:pStyle w:val="Footer"/>
                            <w:rPr>
                              <w:lang w:val="nl-BE"/>
                            </w:rPr>
                          </w:pPr>
                          <w:r w:rsidRPr="00350590">
                            <w:rPr>
                              <w:lang w:val="nl-BE"/>
                            </w:rPr>
                            <w:t>1000 Brussels</w:t>
                          </w:r>
                          <w:r w:rsidR="00416FAB">
                            <w:rPr>
                              <w:lang w:val="nl-BE"/>
                            </w:rPr>
                            <w:t xml:space="preserve">, </w:t>
                          </w:r>
                          <w:r w:rsidRPr="00350590">
                            <w:rPr>
                              <w:lang w:val="nl-BE"/>
                            </w:rPr>
                            <w:t>Belgium</w:t>
                          </w:r>
                        </w:p>
                        <w:p w14:paraId="07294E28" w14:textId="77777777" w:rsidR="00350590" w:rsidRPr="00350590" w:rsidRDefault="00350590" w:rsidP="004F5449">
                          <w:pPr>
                            <w:spacing w:after="0"/>
                            <w:rPr>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A31BD" id="Text Box 3" o:spid="_x0000_s1045" type="#_x0000_t202" style="position:absolute;margin-left:180.9pt;margin-top:-7.2pt;width:117.25pt;height: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" filled="f" stroked="f">
              <v:textbox>
                <w:txbxContent>
                  <w:p w14:paraId="395592EB" w14:textId="77777777" w:rsidR="00350590" w:rsidRPr="00304737" w:rsidRDefault="00350590" w:rsidP="00E92335">
                    <w:pPr>
                      <w:pStyle w:val="Footer"/>
                      <w:rPr>
                        <w:lang w:val="nl-BE"/>
                      </w:rPr>
                    </w:pPr>
                    <w:r w:rsidRPr="00304737">
                      <w:rPr>
                        <w:lang w:val="nl-BE"/>
                      </w:rPr>
                      <w:t>Square de Meeus, 23</w:t>
                    </w:r>
                  </w:p>
                  <w:p w14:paraId="3A2DB945" w14:textId="219B3319" w:rsidR="00350590" w:rsidRPr="00350590" w:rsidRDefault="00350590" w:rsidP="00E92335">
                    <w:pPr>
                      <w:pStyle w:val="Footer"/>
                      <w:rPr>
                        <w:lang w:val="nl-BE"/>
                      </w:rPr>
                    </w:pPr>
                    <w:r w:rsidRPr="00350590">
                      <w:rPr>
                        <w:lang w:val="nl-BE"/>
                      </w:rPr>
                      <w:t>1000 Brussels</w:t>
                    </w:r>
                    <w:r w:rsidR="00416FAB">
                      <w:rPr>
                        <w:lang w:val="nl-BE"/>
                      </w:rPr>
                      <w:t xml:space="preserve">, </w:t>
                    </w:r>
                    <w:r w:rsidRPr="00350590">
                      <w:rPr>
                        <w:lang w:val="nl-BE"/>
                      </w:rPr>
                      <w:t>Belgium</w:t>
                    </w:r>
                  </w:p>
                  <w:p w14:paraId="07294E28" w14:textId="77777777" w:rsidR="00350590" w:rsidRPr="00350590" w:rsidRDefault="00350590" w:rsidP="004F5449">
                    <w:pPr>
                      <w:spacing w:after="0"/>
                      <w:rPr>
                        <w:lang w:val="nl-BE"/>
                      </w:rPr>
                    </w:pPr>
                  </w:p>
                </w:txbxContent>
              </v:textbox>
            </v:shape>
          </w:pict>
        </mc:Fallback>
      </mc:AlternateContent>
    </w:r>
    <w:r w:rsidR="002C2A85">
      <w:rPr>
        <w:noProof/>
        <w:lang w:eastAsia="en-GB"/>
      </w:rPr>
      <mc:AlternateContent>
        <mc:Choice Requires="wps">
          <w:drawing>
            <wp:anchor distT="0" distB="0" distL="114300" distR="114300" simplePos="0" relativeHeight="251663360" behindDoc="0" locked="0" layoutInCell="1" allowOverlap="1" wp14:anchorId="30A74571" wp14:editId="2D558E85">
              <wp:simplePos x="0" y="0"/>
              <wp:positionH relativeFrom="column">
                <wp:posOffset>7385050</wp:posOffset>
              </wp:positionH>
              <wp:positionV relativeFrom="paragraph">
                <wp:posOffset>-90028</wp:posOffset>
              </wp:positionV>
              <wp:extent cx="1257300" cy="4445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1257300" cy="44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78B8B2" w14:textId="6A8B092F" w:rsidR="004F5449" w:rsidRPr="004F5449" w:rsidRDefault="00416FAB" w:rsidP="00E92335">
                          <w:pPr>
                            <w:pStyle w:val="Footer"/>
                          </w:pPr>
                          <w:r w:rsidRPr="00416FAB">
                            <w:rPr>
                              <w:rFonts w:ascii="Overpass SemiBold" w:hAnsi="Overpass SemiBold"/>
                              <w:b/>
                              <w:bCs/>
                            </w:rPr>
                            <w:t>W</w:t>
                          </w:r>
                          <w:r w:rsidR="008729B6">
                            <w:rPr>
                              <w:rFonts w:ascii="Overpass SemiBold" w:hAnsi="Overpass SemiBold"/>
                              <w:b/>
                              <w:bCs/>
                            </w:rPr>
                            <w:t xml:space="preserve">  </w:t>
                          </w:r>
                          <w:r w:rsidR="004F5449" w:rsidRPr="004F5449">
                            <w:t xml:space="preserve">www.epra.com </w:t>
                          </w:r>
                          <w:r w:rsidR="004F5449">
                            <w:br/>
                          </w:r>
                          <w:r w:rsidR="00E92335" w:rsidRPr="00416FAB">
                            <w:rPr>
                              <w:rFonts w:ascii="Overpass SemiBold" w:hAnsi="Overpass SemiBold"/>
                              <w:b/>
                              <w:bCs/>
                            </w:rPr>
                            <w:t>E</w:t>
                          </w:r>
                          <w:r w:rsidR="008729B6">
                            <w:rPr>
                              <w:rFonts w:ascii="Overpass SemiBold" w:hAnsi="Overpass SemiBold"/>
                              <w:b/>
                              <w:bCs/>
                            </w:rPr>
                            <w:t xml:space="preserve">  </w:t>
                          </w:r>
                          <w:r w:rsidR="004F5449" w:rsidRPr="004F5449">
                            <w:t>info@epra</w:t>
                          </w:r>
                          <w:r w:rsidR="00E92335">
                            <w:t>.</w:t>
                          </w:r>
                          <w:r w:rsidR="004F5449" w:rsidRPr="004F5449">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74571" id="Text Box 5" o:spid="_x0000_s1046" type="#_x0000_t202" style="position:absolute;margin-left:581.5pt;margin-top:-7.05pt;width:99pt;height: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" filled="f" stroked="f">
              <v:textbox>
                <w:txbxContent>
                  <w:p w14:paraId="0878B8B2" w14:textId="6A8B092F" w:rsidR="004F5449" w:rsidRPr="004F5449" w:rsidRDefault="00416FAB" w:rsidP="00E92335">
                    <w:pPr>
                      <w:pStyle w:val="Footer"/>
                    </w:pPr>
                    <w:r w:rsidRPr="00416FAB">
                      <w:rPr>
                        <w:rFonts w:ascii="Overpass SemiBold" w:hAnsi="Overpass SemiBold"/>
                        <w:b/>
                        <w:bCs/>
                      </w:rPr>
                      <w:t>W</w:t>
                    </w:r>
                    <w:r w:rsidR="008729B6">
                      <w:rPr>
                        <w:rFonts w:ascii="Overpass SemiBold" w:hAnsi="Overpass SemiBold"/>
                        <w:b/>
                        <w:bCs/>
                      </w:rPr>
                      <w:t xml:space="preserve">  </w:t>
                    </w:r>
                    <w:r w:rsidR="004F5449" w:rsidRPr="004F5449">
                      <w:t xml:space="preserve">www.epra.com </w:t>
                    </w:r>
                    <w:r w:rsidR="004F5449">
                      <w:br/>
                    </w:r>
                    <w:r w:rsidR="00E92335" w:rsidRPr="00416FAB">
                      <w:rPr>
                        <w:rFonts w:ascii="Overpass SemiBold" w:hAnsi="Overpass SemiBold"/>
                        <w:b/>
                        <w:bCs/>
                      </w:rPr>
                      <w:t>E</w:t>
                    </w:r>
                    <w:r w:rsidR="008729B6">
                      <w:rPr>
                        <w:rFonts w:ascii="Overpass SemiBold" w:hAnsi="Overpass SemiBold"/>
                        <w:b/>
                        <w:bCs/>
                      </w:rPr>
                      <w:t xml:space="preserve">  </w:t>
                    </w:r>
                    <w:r w:rsidR="004F5449" w:rsidRPr="004F5449">
                      <w:t>info@epra</w:t>
                    </w:r>
                    <w:r w:rsidR="00E92335">
                      <w:t>.</w:t>
                    </w:r>
                    <w:r w:rsidR="004F5449" w:rsidRPr="004F5449">
                      <w:t>com</w:t>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0BAE5" w14:textId="77777777" w:rsidR="002646E3" w:rsidRDefault="002646E3" w:rsidP="00F536A0">
      <w:pPr>
        <w:spacing w:after="0"/>
      </w:pPr>
      <w:r>
        <w:separator/>
      </w:r>
    </w:p>
  </w:footnote>
  <w:footnote w:type="continuationSeparator" w:id="0">
    <w:p w14:paraId="7C1DD80D" w14:textId="77777777" w:rsidR="002646E3" w:rsidRDefault="002646E3" w:rsidP="00F536A0">
      <w:pPr>
        <w:spacing w:after="0"/>
      </w:pPr>
      <w:r>
        <w:continuationSeparator/>
      </w:r>
    </w:p>
  </w:footnote>
  <w:footnote w:id="1">
    <w:p w14:paraId="21B8230C" w14:textId="77777777" w:rsidR="002E10F9" w:rsidRPr="00655B7C" w:rsidRDefault="002E10F9" w:rsidP="002E10F9">
      <w:pPr>
        <w:pStyle w:val="FootnoteText"/>
      </w:pPr>
      <w:r>
        <w:rPr>
          <w:rStyle w:val="FootnoteReference"/>
        </w:rPr>
        <w:footnoteRef/>
      </w:r>
      <w:r>
        <w:t xml:space="preserve"> </w:t>
      </w:r>
      <w:r w:rsidRPr="00655B7C">
        <w:t>Lorem ipsum example of footnote</w:t>
      </w:r>
    </w:p>
  </w:footnote>
  <w:footnote w:id="2">
    <w:p w14:paraId="1560ED99" w14:textId="1E10C03F" w:rsidR="002E10F9" w:rsidRPr="001E0786" w:rsidRDefault="002E10F9" w:rsidP="002E10F9">
      <w:pPr>
        <w:pStyle w:val="FootnoteText"/>
      </w:pPr>
      <w:r>
        <w:rPr>
          <w:rStyle w:val="FootnoteReference"/>
        </w:rPr>
        <w:footnoteRef/>
      </w:r>
      <w:r>
        <w:t xml:space="preserve"> </w:t>
      </w:r>
      <w:r w:rsidRPr="001E0786">
        <w:t>Lorem ipsum example of footnote</w:t>
      </w:r>
    </w:p>
  </w:footnote>
  <w:footnote w:id="3">
    <w:p w14:paraId="43AE2278" w14:textId="77777777" w:rsidR="006948E0" w:rsidRDefault="006948E0" w:rsidP="006948E0">
      <w:pPr>
        <w:pStyle w:val="FootnoteText"/>
      </w:pPr>
      <w:r>
        <w:rPr>
          <w:rStyle w:val="FootnoteReference"/>
        </w:rPr>
        <w:footnoteRef/>
      </w:r>
      <w:r>
        <w:t xml:space="preserve"> </w:t>
      </w:r>
      <w:r w:rsidRPr="00655B7C">
        <w:t>Lorem ipsum example of footnote</w:t>
      </w:r>
    </w:p>
    <w:p w14:paraId="0A6D215A" w14:textId="77777777" w:rsidR="006948E0" w:rsidRDefault="006948E0" w:rsidP="006948E0">
      <w:pPr>
        <w:pStyle w:val="FootnoteText"/>
      </w:pPr>
    </w:p>
    <w:p w14:paraId="17A51F50" w14:textId="77777777" w:rsidR="006948E0" w:rsidRPr="00655B7C" w:rsidRDefault="006948E0" w:rsidP="006948E0">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3C440" w14:textId="77777777" w:rsidR="001E0786" w:rsidRDefault="001E0786" w:rsidP="007A34A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461195" w14:textId="77777777" w:rsidR="001E0786" w:rsidRDefault="001E0786" w:rsidP="001E0786">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CC682" w14:textId="77777777" w:rsidR="001E0786" w:rsidRDefault="001E0786" w:rsidP="001F445A">
    <w:pPr>
      <w:pStyle w:val="Header"/>
      <w:framePr w:wrap="none" w:vAnchor="text" w:hAnchor="page" w:x="15602" w:y="-195"/>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5347BB">
      <w:rPr>
        <w:rStyle w:val="PageNumber"/>
        <w:noProof/>
      </w:rPr>
      <w:t>4</w:t>
    </w:r>
    <w:r>
      <w:rPr>
        <w:rStyle w:val="PageNumber"/>
      </w:rPr>
      <w:fldChar w:fldCharType="end"/>
    </w:r>
  </w:p>
  <w:p w14:paraId="4AB9336B" w14:textId="06932217" w:rsidR="008729B6" w:rsidRDefault="001F445A" w:rsidP="001E0786">
    <w:pPr>
      <w:pStyle w:val="Header"/>
      <w:tabs>
        <w:tab w:val="clear" w:pos="9360"/>
      </w:tabs>
      <w:ind w:right="360"/>
    </w:pPr>
    <w:r>
      <w:rPr>
        <w:noProof/>
        <w:lang w:eastAsia="en-GB"/>
      </w:rPr>
      <mc:AlternateContent>
        <mc:Choice Requires="wps">
          <w:drawing>
            <wp:anchor distT="0" distB="0" distL="114300" distR="114300" simplePos="0" relativeHeight="251670528" behindDoc="0" locked="0" layoutInCell="1" allowOverlap="1" wp14:anchorId="618B5008" wp14:editId="697F002C">
              <wp:simplePos x="0" y="0"/>
              <wp:positionH relativeFrom="column">
                <wp:posOffset>6567121</wp:posOffset>
              </wp:positionH>
              <wp:positionV relativeFrom="paragraph">
                <wp:posOffset>-211455</wp:posOffset>
              </wp:positionV>
              <wp:extent cx="2032000" cy="363220"/>
              <wp:effectExtent l="0" t="0" r="0" b="0"/>
              <wp:wrapNone/>
              <wp:docPr id="8" name="Text Box 8"/>
              <wp:cNvGraphicFramePr/>
              <a:graphic xmlns:a="http://schemas.openxmlformats.org/drawingml/2006/main">
                <a:graphicData uri="http://schemas.microsoft.com/office/word/2010/wordprocessingShape">
                  <wps:wsp>
                    <wps:cNvSpPr txBox="1"/>
                    <wps:spPr>
                      <a:xfrm>
                        <a:off x="0" y="0"/>
                        <a:ext cx="2032000" cy="363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724F53" w14:textId="3332236C" w:rsidR="00650FFF" w:rsidRPr="00DC2594" w:rsidRDefault="006045B9" w:rsidP="006045B9">
                          <w:pPr>
                            <w:pStyle w:val="Headertitle"/>
                            <w:rPr>
                              <w:rFonts w:ascii="Overpass" w:hAnsi="Overpass"/>
                            </w:rPr>
                          </w:pPr>
                          <w:r w:rsidRPr="006045B9">
                            <w:rPr>
                              <w:rFonts w:ascii="Overpass" w:hAnsi="Overpass"/>
                            </w:rPr>
                            <w:t xml:space="preserve">Lorem ipsum big title </w:t>
                          </w:r>
                          <w:r>
                            <w:rPr>
                              <w:rFonts w:ascii="Overpass" w:hAnsi="Overpass"/>
                            </w:rPr>
                            <w:br/>
                            <w:t xml:space="preserve">of </w:t>
                          </w:r>
                          <w:r w:rsidR="006E79A0">
                            <w:rPr>
                              <w:rFonts w:ascii="Overpass" w:hAnsi="Overpass"/>
                            </w:rPr>
                            <w:t>ACADEMIC RESEARCH</w:t>
                          </w:r>
                          <w:r>
                            <w:rPr>
                              <w:rFonts w:ascii="Overpass" w:hAnsi="Overpass"/>
                            </w:rPr>
                            <w:t xml:space="preserve"> </w:t>
                          </w:r>
                          <w:r w:rsidRPr="006045B9">
                            <w:rPr>
                              <w:rFonts w:ascii="Overpass" w:hAnsi="Overpass"/>
                            </w:rPr>
                            <w:t>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B5008" id="_x0000_t202" coordsize="21600,21600" o:spt="202" path="m0,0l0,21600,21600,21600,21600,0xe">
              <v:stroke joinstyle="miter"/>
              <v:path gradientshapeok="t" o:connecttype="rect"/>
            </v:shapetype>
            <v:shape id="Text Box 8" o:spid="_x0000_s1042" type="#_x0000_t202" style="position:absolute;margin-left:517.1pt;margin-top:-16.6pt;width:160pt;height:2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" filled="f" stroked="f">
              <v:textbox>
                <w:txbxContent>
                  <w:p w14:paraId="17724F53" w14:textId="3332236C" w:rsidR="00650FFF" w:rsidRPr="00DC2594" w:rsidRDefault="006045B9" w:rsidP="006045B9">
                    <w:pPr>
                      <w:pStyle w:val="Headertitle"/>
                      <w:rPr>
                        <w:rFonts w:ascii="Overpass" w:hAnsi="Overpass"/>
                      </w:rPr>
                    </w:pPr>
                    <w:r w:rsidRPr="006045B9">
                      <w:rPr>
                        <w:rFonts w:ascii="Overpass" w:hAnsi="Overpass"/>
                      </w:rPr>
                      <w:t xml:space="preserve">Lorem ipsum big title </w:t>
                    </w:r>
                    <w:r>
                      <w:rPr>
                        <w:rFonts w:ascii="Overpass" w:hAnsi="Overpass"/>
                      </w:rPr>
                      <w:br/>
                      <w:t xml:space="preserve">of </w:t>
                    </w:r>
                    <w:r w:rsidR="006E79A0">
                      <w:rPr>
                        <w:rFonts w:ascii="Overpass" w:hAnsi="Overpass"/>
                      </w:rPr>
                      <w:t>ACADEMIC RESEARCH</w:t>
                    </w:r>
                    <w:r>
                      <w:rPr>
                        <w:rFonts w:ascii="Overpass" w:hAnsi="Overpass"/>
                      </w:rPr>
                      <w:t xml:space="preserve"> </w:t>
                    </w:r>
                    <w:r w:rsidRPr="006045B9">
                      <w:rPr>
                        <w:rFonts w:ascii="Overpass" w:hAnsi="Overpass"/>
                      </w:rPr>
                      <w:t>paper</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0A678876" wp14:editId="299BD119">
              <wp:simplePos x="0" y="0"/>
              <wp:positionH relativeFrom="column">
                <wp:posOffset>-509123</wp:posOffset>
              </wp:positionH>
              <wp:positionV relativeFrom="paragraph">
                <wp:posOffset>332446</wp:posOffset>
              </wp:positionV>
              <wp:extent cx="9460523" cy="146"/>
              <wp:effectExtent l="0" t="0" r="13970" b="25400"/>
              <wp:wrapNone/>
              <wp:docPr id="15" name="Straight Connector 15"/>
              <wp:cNvGraphicFramePr/>
              <a:graphic xmlns:a="http://schemas.openxmlformats.org/drawingml/2006/main">
                <a:graphicData uri="http://schemas.microsoft.com/office/word/2010/wordprocessingShape">
                  <wps:wsp>
                    <wps:cNvCnPr/>
                    <wps:spPr>
                      <a:xfrm>
                        <a:off x="0" y="0"/>
                        <a:ext cx="9460523" cy="146"/>
                      </a:xfrm>
                      <a:prstGeom prst="line">
                        <a:avLst/>
                      </a:prstGeom>
                      <a:ln w="3175">
                        <a:solidFill>
                          <a:srgbClr val="69AAF3">
                            <a:alpha val="71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E9B7D" id="Straight Connector 1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pt,26.2pt" to="704.8pt,2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" strokecolor="#69aaf3" strokeweight=".25pt">
              <v:stroke opacity="46517f" joinstyle="miter"/>
            </v:line>
          </w:pict>
        </mc:Fallback>
      </mc:AlternateContent>
    </w:r>
    <w:r>
      <w:rPr>
        <w:noProof/>
        <w:lang w:eastAsia="en-GB"/>
      </w:rPr>
      <mc:AlternateContent>
        <mc:Choice Requires="wps">
          <w:drawing>
            <wp:anchor distT="0" distB="0" distL="114300" distR="114300" simplePos="0" relativeHeight="251676672" behindDoc="0" locked="0" layoutInCell="1" allowOverlap="1" wp14:anchorId="1533F883" wp14:editId="28924C5A">
              <wp:simplePos x="0" y="0"/>
              <wp:positionH relativeFrom="column">
                <wp:posOffset>8493027</wp:posOffset>
              </wp:positionH>
              <wp:positionV relativeFrom="paragraph">
                <wp:posOffset>-27940</wp:posOffset>
              </wp:positionV>
              <wp:extent cx="300990" cy="0"/>
              <wp:effectExtent l="150495" t="0" r="0" b="179705"/>
              <wp:wrapNone/>
              <wp:docPr id="17" name="Straight Connector 17"/>
              <wp:cNvGraphicFramePr/>
              <a:graphic xmlns:a="http://schemas.openxmlformats.org/drawingml/2006/main">
                <a:graphicData uri="http://schemas.microsoft.com/office/word/2010/wordprocessingShape">
                  <wps:wsp>
                    <wps:cNvCnPr/>
                    <wps:spPr>
                      <a:xfrm rot="5400000">
                        <a:off x="0" y="0"/>
                        <a:ext cx="300990" cy="0"/>
                      </a:xfrm>
                      <a:prstGeom prst="line">
                        <a:avLst/>
                      </a:prstGeom>
                      <a:ln w="3175">
                        <a:solidFill>
                          <a:srgbClr val="69AAF3">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8A15DB" id="Straight Connector 17" o:spid="_x0000_s1026" style="position:absolute;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8.75pt,-2.15pt" to="692.45pt,-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" strokecolor="#69aaf3" strokeweight=".25pt">
              <v:stroke opacity="32896f" joinstyle="miter"/>
            </v:line>
          </w:pict>
        </mc:Fallback>
      </mc:AlternateContent>
    </w:r>
    <w:r w:rsidR="008A124B" w:rsidRPr="00EA1A24">
      <w:rPr>
        <w:noProof/>
        <w:sz w:val="18"/>
        <w:lang w:eastAsia="en-GB"/>
      </w:rPr>
      <w:drawing>
        <wp:anchor distT="0" distB="0" distL="114300" distR="114300" simplePos="0" relativeHeight="251672576" behindDoc="0" locked="0" layoutInCell="1" allowOverlap="1" wp14:anchorId="33640CC5" wp14:editId="70BE35A3">
          <wp:simplePos x="0" y="0"/>
          <wp:positionH relativeFrom="column">
            <wp:posOffset>-420370</wp:posOffset>
          </wp:positionH>
          <wp:positionV relativeFrom="page">
            <wp:posOffset>378726</wp:posOffset>
          </wp:positionV>
          <wp:extent cx="1315266" cy="343747"/>
          <wp:effectExtent l="0" t="0" r="5715" b="12065"/>
          <wp:wrapNone/>
          <wp:docPr id="13" name="Picture 13" descr="/Volumes/production/Projects/EPRA/2016-12 - Branding/3. Proposals/Logo research/EPRA logo/Horizontal lockup/with baseline/png/EPRA-logo-horizontal-lockup-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duction/Projects/EPRA/2016-12 - Branding/3. Proposals/Logo research/EPRA logo/Horizontal lockup/with baseline/png/EPRA-logo-horizontal-lockup-blu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5266" cy="34374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30E43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C66AA5E"/>
    <w:lvl w:ilvl="0">
      <w:start w:val="1"/>
      <w:numFmt w:val="decimal"/>
      <w:lvlText w:val="%1."/>
      <w:lvlJc w:val="left"/>
      <w:pPr>
        <w:tabs>
          <w:tab w:val="num" w:pos="1492"/>
        </w:tabs>
        <w:ind w:left="1492" w:hanging="360"/>
      </w:pPr>
    </w:lvl>
  </w:abstractNum>
  <w:abstractNum w:abstractNumId="2">
    <w:nsid w:val="FFFFFF7D"/>
    <w:multiLevelType w:val="singleLevel"/>
    <w:tmpl w:val="6F9C3EC6"/>
    <w:lvl w:ilvl="0">
      <w:start w:val="1"/>
      <w:numFmt w:val="decimal"/>
      <w:lvlText w:val="%1."/>
      <w:lvlJc w:val="left"/>
      <w:pPr>
        <w:tabs>
          <w:tab w:val="num" w:pos="1209"/>
        </w:tabs>
        <w:ind w:left="1209" w:hanging="360"/>
      </w:pPr>
    </w:lvl>
  </w:abstractNum>
  <w:abstractNum w:abstractNumId="3">
    <w:nsid w:val="FFFFFF7E"/>
    <w:multiLevelType w:val="singleLevel"/>
    <w:tmpl w:val="82A8DB40"/>
    <w:lvl w:ilvl="0">
      <w:start w:val="1"/>
      <w:numFmt w:val="decimal"/>
      <w:lvlText w:val="%1."/>
      <w:lvlJc w:val="left"/>
      <w:pPr>
        <w:tabs>
          <w:tab w:val="num" w:pos="926"/>
        </w:tabs>
        <w:ind w:left="926" w:hanging="360"/>
      </w:pPr>
    </w:lvl>
  </w:abstractNum>
  <w:abstractNum w:abstractNumId="4">
    <w:nsid w:val="FFFFFF7F"/>
    <w:multiLevelType w:val="singleLevel"/>
    <w:tmpl w:val="E4647C7A"/>
    <w:lvl w:ilvl="0">
      <w:start w:val="1"/>
      <w:numFmt w:val="decimal"/>
      <w:lvlText w:val="%1."/>
      <w:lvlJc w:val="left"/>
      <w:pPr>
        <w:tabs>
          <w:tab w:val="num" w:pos="643"/>
        </w:tabs>
        <w:ind w:left="643" w:hanging="360"/>
      </w:pPr>
    </w:lvl>
  </w:abstractNum>
  <w:abstractNum w:abstractNumId="5">
    <w:nsid w:val="FFFFFF80"/>
    <w:multiLevelType w:val="singleLevel"/>
    <w:tmpl w:val="59D4723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548CEBE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F624C4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C3B4876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0343CD0"/>
    <w:lvl w:ilvl="0">
      <w:start w:val="1"/>
      <w:numFmt w:val="decimal"/>
      <w:lvlText w:val="%1."/>
      <w:lvlJc w:val="left"/>
      <w:pPr>
        <w:tabs>
          <w:tab w:val="num" w:pos="360"/>
        </w:tabs>
        <w:ind w:left="360" w:hanging="360"/>
      </w:pPr>
    </w:lvl>
  </w:abstractNum>
  <w:abstractNum w:abstractNumId="10">
    <w:nsid w:val="FFFFFF89"/>
    <w:multiLevelType w:val="singleLevel"/>
    <w:tmpl w:val="96827E38"/>
    <w:lvl w:ilvl="0">
      <w:start w:val="1"/>
      <w:numFmt w:val="bullet"/>
      <w:lvlText w:val=""/>
      <w:lvlJc w:val="left"/>
      <w:pPr>
        <w:tabs>
          <w:tab w:val="num" w:pos="360"/>
        </w:tabs>
        <w:ind w:left="360" w:hanging="360"/>
      </w:pPr>
      <w:rPr>
        <w:rFonts w:ascii="Symbol" w:hAnsi="Symbol" w:hint="default"/>
      </w:rPr>
    </w:lvl>
  </w:abstractNum>
  <w:abstractNum w:abstractNumId="11">
    <w:nsid w:val="051055BF"/>
    <w:multiLevelType w:val="multilevel"/>
    <w:tmpl w:val="722A3956"/>
    <w:lvl w:ilvl="0">
      <w:start w:val="1"/>
      <w:numFmt w:val="bullet"/>
      <w:lvlText w:val=""/>
      <w:lvlJc w:val="left"/>
      <w:pPr>
        <w:ind w:left="680" w:hanging="39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3C32507"/>
    <w:multiLevelType w:val="hybridMultilevel"/>
    <w:tmpl w:val="F776FCB4"/>
    <w:lvl w:ilvl="0" w:tplc="73644740">
      <w:start w:val="1"/>
      <w:numFmt w:val="bullet"/>
      <w:pStyle w:val="BodyTextFirstIndent"/>
      <w:lvlText w:val=""/>
      <w:lvlJc w:val="left"/>
      <w:pPr>
        <w:ind w:left="680" w:hanging="39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E050E27"/>
    <w:multiLevelType w:val="multilevel"/>
    <w:tmpl w:val="F776FCB4"/>
    <w:lvl w:ilvl="0">
      <w:start w:val="1"/>
      <w:numFmt w:val="bullet"/>
      <w:lvlText w:val=""/>
      <w:lvlJc w:val="left"/>
      <w:pPr>
        <w:ind w:left="680" w:hanging="39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7F314F4B"/>
    <w:multiLevelType w:val="multilevel"/>
    <w:tmpl w:val="344C9980"/>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2"/>
  </w:num>
  <w:num w:numId="13">
    <w:abstractNumId w:val="11"/>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attachedTemplate r:id="rId1"/>
  <w:defaultTabStop w:val="720"/>
  <w:drawingGridHorizontalSpacing w:val="10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051"/>
    <w:rsid w:val="0003229F"/>
    <w:rsid w:val="00046C3A"/>
    <w:rsid w:val="00063A93"/>
    <w:rsid w:val="0008624E"/>
    <w:rsid w:val="000B5051"/>
    <w:rsid w:val="000F1F15"/>
    <w:rsid w:val="00113A4B"/>
    <w:rsid w:val="001E0786"/>
    <w:rsid w:val="001E0CDD"/>
    <w:rsid w:val="001E6B35"/>
    <w:rsid w:val="001F445A"/>
    <w:rsid w:val="001F6568"/>
    <w:rsid w:val="00201A25"/>
    <w:rsid w:val="002140D3"/>
    <w:rsid w:val="002570EE"/>
    <w:rsid w:val="002625FC"/>
    <w:rsid w:val="002646E3"/>
    <w:rsid w:val="002C2A85"/>
    <w:rsid w:val="002D51C5"/>
    <w:rsid w:val="002E10F9"/>
    <w:rsid w:val="002E1824"/>
    <w:rsid w:val="003000F8"/>
    <w:rsid w:val="00304737"/>
    <w:rsid w:val="00315A4A"/>
    <w:rsid w:val="00350590"/>
    <w:rsid w:val="0038055E"/>
    <w:rsid w:val="00380AD7"/>
    <w:rsid w:val="003B1DCE"/>
    <w:rsid w:val="00406F03"/>
    <w:rsid w:val="00416FAB"/>
    <w:rsid w:val="00443820"/>
    <w:rsid w:val="004918F6"/>
    <w:rsid w:val="004D3A4B"/>
    <w:rsid w:val="004F5449"/>
    <w:rsid w:val="005347BB"/>
    <w:rsid w:val="005B32E6"/>
    <w:rsid w:val="005D3F2B"/>
    <w:rsid w:val="006025DB"/>
    <w:rsid w:val="006045B9"/>
    <w:rsid w:val="00607185"/>
    <w:rsid w:val="00631EC5"/>
    <w:rsid w:val="00640FF6"/>
    <w:rsid w:val="00650FFF"/>
    <w:rsid w:val="00655B7C"/>
    <w:rsid w:val="0066310A"/>
    <w:rsid w:val="0066791D"/>
    <w:rsid w:val="006948E0"/>
    <w:rsid w:val="006C1800"/>
    <w:rsid w:val="006E79A0"/>
    <w:rsid w:val="006F687D"/>
    <w:rsid w:val="007426D5"/>
    <w:rsid w:val="00781B42"/>
    <w:rsid w:val="007B5DB4"/>
    <w:rsid w:val="007B79E8"/>
    <w:rsid w:val="00813A0A"/>
    <w:rsid w:val="008729B6"/>
    <w:rsid w:val="008A124B"/>
    <w:rsid w:val="008A3BE5"/>
    <w:rsid w:val="008A5436"/>
    <w:rsid w:val="008E021C"/>
    <w:rsid w:val="008F403C"/>
    <w:rsid w:val="0094209F"/>
    <w:rsid w:val="009A2266"/>
    <w:rsid w:val="009D788B"/>
    <w:rsid w:val="009F4A1D"/>
    <w:rsid w:val="00A077B9"/>
    <w:rsid w:val="00A20375"/>
    <w:rsid w:val="00A20B0D"/>
    <w:rsid w:val="00A64EC2"/>
    <w:rsid w:val="00A92103"/>
    <w:rsid w:val="00AB1790"/>
    <w:rsid w:val="00AC1934"/>
    <w:rsid w:val="00B2358A"/>
    <w:rsid w:val="00B92B15"/>
    <w:rsid w:val="00B92E4E"/>
    <w:rsid w:val="00BA6397"/>
    <w:rsid w:val="00BA688E"/>
    <w:rsid w:val="00C77134"/>
    <w:rsid w:val="00C81A8A"/>
    <w:rsid w:val="00CD48A3"/>
    <w:rsid w:val="00CF22B6"/>
    <w:rsid w:val="00D60402"/>
    <w:rsid w:val="00D83A83"/>
    <w:rsid w:val="00DA04F6"/>
    <w:rsid w:val="00DA7D87"/>
    <w:rsid w:val="00DC1919"/>
    <w:rsid w:val="00DC2594"/>
    <w:rsid w:val="00DD56D7"/>
    <w:rsid w:val="00DD5921"/>
    <w:rsid w:val="00DE4125"/>
    <w:rsid w:val="00DE6299"/>
    <w:rsid w:val="00DE67A7"/>
    <w:rsid w:val="00E320AB"/>
    <w:rsid w:val="00E410BC"/>
    <w:rsid w:val="00E92335"/>
    <w:rsid w:val="00EA1A24"/>
    <w:rsid w:val="00EC1FFA"/>
    <w:rsid w:val="00EE0E7C"/>
    <w:rsid w:val="00F455C6"/>
    <w:rsid w:val="00F536A0"/>
    <w:rsid w:val="00F83A2F"/>
    <w:rsid w:val="00F8423C"/>
    <w:rsid w:val="00FE525F"/>
    <w:rsid w:val="00FF2F24"/>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02C0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92E4E"/>
    <w:pPr>
      <w:spacing w:after="120"/>
    </w:pPr>
    <w:rPr>
      <w:rFonts w:ascii="Overpass Light" w:hAnsi="Overpass Light"/>
      <w:color w:val="12497F"/>
      <w:sz w:val="20"/>
    </w:rPr>
  </w:style>
  <w:style w:type="paragraph" w:styleId="Heading1">
    <w:name w:val="heading 1"/>
    <w:basedOn w:val="Normal"/>
    <w:next w:val="Normal"/>
    <w:link w:val="Heading1Char"/>
    <w:uiPriority w:val="9"/>
    <w:qFormat/>
    <w:rsid w:val="00A20375"/>
    <w:pPr>
      <w:keepNext/>
      <w:keepLines/>
      <w:outlineLvl w:val="0"/>
    </w:pPr>
    <w:rPr>
      <w:rFonts w:ascii="Overpass SemiBold" w:hAnsi="Overpass SemiBold"/>
      <w:b/>
      <w:bCs/>
      <w:color w:val="2F5496" w:themeColor="accent1" w:themeShade="BF"/>
      <w:sz w:val="28"/>
      <w:szCs w:val="32"/>
    </w:rPr>
  </w:style>
  <w:style w:type="paragraph" w:styleId="Heading2">
    <w:name w:val="heading 2"/>
    <w:basedOn w:val="Heading1"/>
    <w:next w:val="Normal"/>
    <w:link w:val="Heading2Char"/>
    <w:uiPriority w:val="9"/>
    <w:unhideWhenUsed/>
    <w:qFormat/>
    <w:rsid w:val="001F6568"/>
    <w:pPr>
      <w:outlineLvl w:val="1"/>
    </w:pPr>
    <w:rPr>
      <w:rFonts w:ascii="Overpass" w:hAnsi="Overpas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1A24"/>
    <w:pPr>
      <w:contextualSpacing/>
    </w:pPr>
    <w:rPr>
      <w:rFonts w:ascii="Overpass SemiBold" w:eastAsiaTheme="majorEastAsia" w:hAnsi="Overpass SemiBold" w:cstheme="majorBidi"/>
      <w:b/>
      <w:bCs/>
      <w:kern w:val="28"/>
      <w:sz w:val="28"/>
      <w:szCs w:val="56"/>
    </w:rPr>
  </w:style>
  <w:style w:type="character" w:customStyle="1" w:styleId="TitleChar">
    <w:name w:val="Title Char"/>
    <w:basedOn w:val="DefaultParagraphFont"/>
    <w:link w:val="Title"/>
    <w:uiPriority w:val="10"/>
    <w:rsid w:val="00EA1A24"/>
    <w:rPr>
      <w:rFonts w:ascii="Overpass SemiBold" w:eastAsiaTheme="majorEastAsia" w:hAnsi="Overpass SemiBold" w:cstheme="majorBidi"/>
      <w:b/>
      <w:bCs/>
      <w:color w:val="12497F"/>
      <w:kern w:val="28"/>
      <w:sz w:val="28"/>
      <w:szCs w:val="56"/>
    </w:rPr>
  </w:style>
  <w:style w:type="paragraph" w:styleId="Header">
    <w:name w:val="header"/>
    <w:basedOn w:val="Normal"/>
    <w:link w:val="HeaderChar"/>
    <w:uiPriority w:val="99"/>
    <w:unhideWhenUsed/>
    <w:rsid w:val="00F536A0"/>
    <w:pPr>
      <w:tabs>
        <w:tab w:val="center" w:pos="4680"/>
        <w:tab w:val="right" w:pos="9360"/>
      </w:tabs>
      <w:spacing w:after="0"/>
    </w:pPr>
  </w:style>
  <w:style w:type="character" w:customStyle="1" w:styleId="HeaderChar">
    <w:name w:val="Header Char"/>
    <w:basedOn w:val="DefaultParagraphFont"/>
    <w:link w:val="Header"/>
    <w:uiPriority w:val="99"/>
    <w:rsid w:val="00F536A0"/>
    <w:rPr>
      <w:rFonts w:ascii="Overpass" w:hAnsi="Overpass"/>
      <w:color w:val="12497F"/>
      <w:sz w:val="20"/>
    </w:rPr>
  </w:style>
  <w:style w:type="paragraph" w:styleId="Footer">
    <w:name w:val="footer"/>
    <w:basedOn w:val="Normal"/>
    <w:link w:val="FooterChar"/>
    <w:uiPriority w:val="99"/>
    <w:unhideWhenUsed/>
    <w:rsid w:val="000B5051"/>
    <w:pPr>
      <w:spacing w:after="0"/>
    </w:pPr>
    <w:rPr>
      <w:rFonts w:eastAsiaTheme="majorEastAsia" w:cstheme="majorBidi"/>
      <w:kern w:val="18"/>
      <w:sz w:val="15"/>
      <w:szCs w:val="18"/>
    </w:rPr>
  </w:style>
  <w:style w:type="character" w:customStyle="1" w:styleId="FooterChar">
    <w:name w:val="Footer Char"/>
    <w:basedOn w:val="DefaultParagraphFont"/>
    <w:link w:val="Footer"/>
    <w:uiPriority w:val="99"/>
    <w:rsid w:val="000B5051"/>
    <w:rPr>
      <w:rFonts w:ascii="Overpass Light" w:eastAsiaTheme="majorEastAsia" w:hAnsi="Overpass Light" w:cstheme="majorBidi"/>
      <w:color w:val="12497F"/>
      <w:kern w:val="18"/>
      <w:sz w:val="15"/>
      <w:szCs w:val="18"/>
    </w:rPr>
  </w:style>
  <w:style w:type="character" w:styleId="Hyperlink">
    <w:name w:val="Hyperlink"/>
    <w:basedOn w:val="DefaultParagraphFont"/>
    <w:uiPriority w:val="99"/>
    <w:unhideWhenUsed/>
    <w:rsid w:val="00A64EC2"/>
    <w:rPr>
      <w:color w:val="EBA61C"/>
      <w:u w:val="single"/>
    </w:rPr>
  </w:style>
  <w:style w:type="character" w:styleId="FollowedHyperlink">
    <w:name w:val="FollowedHyperlink"/>
    <w:basedOn w:val="DefaultParagraphFont"/>
    <w:uiPriority w:val="99"/>
    <w:semiHidden/>
    <w:unhideWhenUsed/>
    <w:rsid w:val="004F5449"/>
    <w:rPr>
      <w:color w:val="954F72" w:themeColor="followedHyperlink"/>
      <w:u w:val="single"/>
    </w:rPr>
  </w:style>
  <w:style w:type="paragraph" w:styleId="Subtitle">
    <w:name w:val="Subtitle"/>
    <w:basedOn w:val="Normal"/>
    <w:next w:val="Normal"/>
    <w:link w:val="SubtitleChar"/>
    <w:uiPriority w:val="11"/>
    <w:qFormat/>
    <w:rsid w:val="00201A25"/>
    <w:pPr>
      <w:numPr>
        <w:ilvl w:val="1"/>
      </w:numPr>
      <w:spacing w:before="160"/>
    </w:pPr>
    <w:rPr>
      <w:rFonts w:eastAsiaTheme="minorEastAsia"/>
      <w:caps/>
      <w:color w:val="69AAF3"/>
      <w:spacing w:val="20"/>
      <w:kern w:val="20"/>
      <w:sz w:val="21"/>
      <w:szCs w:val="22"/>
    </w:rPr>
  </w:style>
  <w:style w:type="character" w:customStyle="1" w:styleId="SubtitleChar">
    <w:name w:val="Subtitle Char"/>
    <w:basedOn w:val="DefaultParagraphFont"/>
    <w:link w:val="Subtitle"/>
    <w:uiPriority w:val="11"/>
    <w:rsid w:val="00201A25"/>
    <w:rPr>
      <w:rFonts w:ascii="Overpass" w:eastAsiaTheme="minorEastAsia" w:hAnsi="Overpass"/>
      <w:caps/>
      <w:color w:val="69AAF3"/>
      <w:spacing w:val="20"/>
      <w:kern w:val="20"/>
      <w:sz w:val="21"/>
      <w:szCs w:val="22"/>
    </w:rPr>
  </w:style>
  <w:style w:type="character" w:customStyle="1" w:styleId="Heading1Char">
    <w:name w:val="Heading 1 Char"/>
    <w:basedOn w:val="DefaultParagraphFont"/>
    <w:link w:val="Heading1"/>
    <w:uiPriority w:val="9"/>
    <w:rsid w:val="00A20375"/>
    <w:rPr>
      <w:rFonts w:ascii="Overpass SemiBold" w:hAnsi="Overpass SemiBold"/>
      <w:b/>
      <w:bCs/>
      <w:color w:val="2F5496" w:themeColor="accent1" w:themeShade="BF"/>
      <w:sz w:val="28"/>
      <w:szCs w:val="32"/>
    </w:rPr>
  </w:style>
  <w:style w:type="paragraph" w:customStyle="1" w:styleId="Date1">
    <w:name w:val="Date1"/>
    <w:basedOn w:val="Normal"/>
    <w:qFormat/>
    <w:rsid w:val="00A20B0D"/>
    <w:pPr>
      <w:jc w:val="right"/>
    </w:pPr>
  </w:style>
  <w:style w:type="character" w:styleId="Strong">
    <w:name w:val="Strong"/>
    <w:uiPriority w:val="22"/>
    <w:qFormat/>
    <w:rsid w:val="00DD5921"/>
    <w:rPr>
      <w:b/>
      <w:bCs/>
    </w:rPr>
  </w:style>
  <w:style w:type="character" w:styleId="IntenseEmphasis">
    <w:name w:val="Intense Emphasis"/>
    <w:basedOn w:val="DefaultParagraphFont"/>
    <w:uiPriority w:val="21"/>
    <w:qFormat/>
    <w:rsid w:val="00304737"/>
    <w:rPr>
      <w:i/>
      <w:iCs/>
      <w:color w:val="4472C4" w:themeColor="accent1"/>
    </w:rPr>
  </w:style>
  <w:style w:type="paragraph" w:customStyle="1" w:styleId="Bigtitlecover">
    <w:name w:val="Big title cover"/>
    <w:basedOn w:val="Normal"/>
    <w:qFormat/>
    <w:rsid w:val="008729B6"/>
    <w:pPr>
      <w:spacing w:after="400" w:line="900" w:lineRule="exact"/>
    </w:pPr>
    <w:rPr>
      <w:rFonts w:ascii="Overpass ExtraLight" w:hAnsi="Overpass ExtraLight"/>
      <w:color w:val="FFFFFF" w:themeColor="background1"/>
      <w:spacing w:val="-20"/>
      <w:kern w:val="44"/>
      <w:sz w:val="80"/>
      <w:szCs w:val="86"/>
      <w14:numSpacing w14:val="tabular"/>
    </w:rPr>
  </w:style>
  <w:style w:type="paragraph" w:customStyle="1" w:styleId="Headertitle">
    <w:name w:val="Header title"/>
    <w:basedOn w:val="Subtitle"/>
    <w:qFormat/>
    <w:rsid w:val="00650FFF"/>
    <w:pPr>
      <w:spacing w:before="0" w:after="0"/>
      <w:jc w:val="right"/>
    </w:pPr>
    <w:rPr>
      <w:sz w:val="14"/>
    </w:rPr>
  </w:style>
  <w:style w:type="paragraph" w:styleId="FootnoteText">
    <w:name w:val="footnote text"/>
    <w:basedOn w:val="Normal"/>
    <w:link w:val="FootnoteTextChar"/>
    <w:uiPriority w:val="99"/>
    <w:unhideWhenUsed/>
    <w:rsid w:val="001E0786"/>
    <w:pPr>
      <w:spacing w:after="0"/>
    </w:pPr>
    <w:rPr>
      <w:sz w:val="15"/>
    </w:rPr>
  </w:style>
  <w:style w:type="character" w:customStyle="1" w:styleId="FootnoteTextChar">
    <w:name w:val="Footnote Text Char"/>
    <w:basedOn w:val="DefaultParagraphFont"/>
    <w:link w:val="FootnoteText"/>
    <w:uiPriority w:val="99"/>
    <w:rsid w:val="001E0786"/>
    <w:rPr>
      <w:rFonts w:ascii="Overpass" w:hAnsi="Overpass"/>
      <w:color w:val="12497F"/>
      <w:sz w:val="15"/>
    </w:rPr>
  </w:style>
  <w:style w:type="character" w:styleId="FootnoteReference">
    <w:name w:val="footnote reference"/>
    <w:basedOn w:val="DefaultParagraphFont"/>
    <w:uiPriority w:val="99"/>
    <w:unhideWhenUsed/>
    <w:rsid w:val="00046C3A"/>
    <w:rPr>
      <w:vertAlign w:val="superscript"/>
    </w:rPr>
  </w:style>
  <w:style w:type="character" w:styleId="PageNumber">
    <w:name w:val="page number"/>
    <w:basedOn w:val="DefaultParagraphFont"/>
    <w:uiPriority w:val="99"/>
    <w:semiHidden/>
    <w:unhideWhenUsed/>
    <w:qFormat/>
    <w:rsid w:val="0008624E"/>
    <w:rPr>
      <w:rFonts w:ascii="Overpass" w:hAnsi="Overpass"/>
      <w:b w:val="0"/>
      <w:bCs w:val="0"/>
      <w:i w:val="0"/>
      <w:iCs w:val="0"/>
      <w:sz w:val="18"/>
    </w:rPr>
  </w:style>
  <w:style w:type="paragraph" w:styleId="TOC2">
    <w:name w:val="toc 2"/>
    <w:basedOn w:val="Normal"/>
    <w:next w:val="Normal"/>
    <w:autoRedefine/>
    <w:uiPriority w:val="39"/>
    <w:unhideWhenUsed/>
    <w:rsid w:val="00631EC5"/>
    <w:pPr>
      <w:spacing w:after="0"/>
      <w:ind w:left="200"/>
    </w:pPr>
    <w:rPr>
      <w:rFonts w:asciiTheme="minorHAnsi" w:hAnsiTheme="minorHAnsi"/>
      <w:b/>
      <w:bCs/>
      <w:sz w:val="22"/>
      <w:szCs w:val="22"/>
    </w:rPr>
  </w:style>
  <w:style w:type="paragraph" w:styleId="TOC1">
    <w:name w:val="toc 1"/>
    <w:basedOn w:val="Normal"/>
    <w:next w:val="Normal"/>
    <w:autoRedefine/>
    <w:uiPriority w:val="39"/>
    <w:unhideWhenUsed/>
    <w:rsid w:val="006E79A0"/>
    <w:pPr>
      <w:tabs>
        <w:tab w:val="right" w:pos="9010"/>
      </w:tabs>
      <w:spacing w:before="180" w:after="0"/>
    </w:pPr>
    <w:rPr>
      <w:sz w:val="24"/>
    </w:rPr>
  </w:style>
  <w:style w:type="paragraph" w:styleId="TOC3">
    <w:name w:val="toc 3"/>
    <w:basedOn w:val="Normal"/>
    <w:next w:val="Normal"/>
    <w:autoRedefine/>
    <w:uiPriority w:val="39"/>
    <w:unhideWhenUsed/>
    <w:rsid w:val="00631EC5"/>
    <w:pPr>
      <w:spacing w:after="0"/>
      <w:ind w:left="400"/>
    </w:pPr>
    <w:rPr>
      <w:rFonts w:asciiTheme="minorHAnsi" w:hAnsiTheme="minorHAnsi"/>
      <w:sz w:val="22"/>
      <w:szCs w:val="22"/>
    </w:rPr>
  </w:style>
  <w:style w:type="paragraph" w:styleId="TOC4">
    <w:name w:val="toc 4"/>
    <w:basedOn w:val="Normal"/>
    <w:next w:val="Normal"/>
    <w:autoRedefine/>
    <w:uiPriority w:val="39"/>
    <w:unhideWhenUsed/>
    <w:rsid w:val="00B92E4E"/>
    <w:pPr>
      <w:spacing w:after="0"/>
      <w:ind w:left="600"/>
    </w:pPr>
    <w:rPr>
      <w:rFonts w:asciiTheme="minorHAnsi" w:hAnsiTheme="minorHAnsi"/>
      <w:szCs w:val="20"/>
    </w:rPr>
  </w:style>
  <w:style w:type="paragraph" w:styleId="TOC5">
    <w:name w:val="toc 5"/>
    <w:basedOn w:val="Normal"/>
    <w:next w:val="Normal"/>
    <w:autoRedefine/>
    <w:uiPriority w:val="39"/>
    <w:unhideWhenUsed/>
    <w:rsid w:val="00B92E4E"/>
    <w:pPr>
      <w:spacing w:after="0"/>
      <w:ind w:left="800"/>
    </w:pPr>
    <w:rPr>
      <w:rFonts w:asciiTheme="minorHAnsi" w:hAnsiTheme="minorHAnsi"/>
      <w:szCs w:val="20"/>
    </w:rPr>
  </w:style>
  <w:style w:type="paragraph" w:styleId="TOC6">
    <w:name w:val="toc 6"/>
    <w:basedOn w:val="Normal"/>
    <w:next w:val="Normal"/>
    <w:autoRedefine/>
    <w:uiPriority w:val="39"/>
    <w:unhideWhenUsed/>
    <w:rsid w:val="00B92E4E"/>
    <w:pPr>
      <w:spacing w:after="0"/>
      <w:ind w:left="1000"/>
    </w:pPr>
    <w:rPr>
      <w:rFonts w:asciiTheme="minorHAnsi" w:hAnsiTheme="minorHAnsi"/>
      <w:szCs w:val="20"/>
    </w:rPr>
  </w:style>
  <w:style w:type="paragraph" w:styleId="TOC7">
    <w:name w:val="toc 7"/>
    <w:basedOn w:val="Normal"/>
    <w:next w:val="Normal"/>
    <w:autoRedefine/>
    <w:uiPriority w:val="39"/>
    <w:unhideWhenUsed/>
    <w:rsid w:val="00B92E4E"/>
    <w:pPr>
      <w:spacing w:after="0"/>
      <w:ind w:left="1200"/>
    </w:pPr>
    <w:rPr>
      <w:rFonts w:asciiTheme="minorHAnsi" w:hAnsiTheme="minorHAnsi"/>
      <w:szCs w:val="20"/>
    </w:rPr>
  </w:style>
  <w:style w:type="paragraph" w:styleId="TOC8">
    <w:name w:val="toc 8"/>
    <w:basedOn w:val="Normal"/>
    <w:next w:val="Normal"/>
    <w:autoRedefine/>
    <w:uiPriority w:val="39"/>
    <w:unhideWhenUsed/>
    <w:rsid w:val="00B92E4E"/>
    <w:pPr>
      <w:spacing w:after="0"/>
      <w:ind w:left="1400"/>
    </w:pPr>
    <w:rPr>
      <w:rFonts w:asciiTheme="minorHAnsi" w:hAnsiTheme="minorHAnsi"/>
      <w:szCs w:val="20"/>
    </w:rPr>
  </w:style>
  <w:style w:type="paragraph" w:styleId="TOC9">
    <w:name w:val="toc 9"/>
    <w:basedOn w:val="Normal"/>
    <w:next w:val="Normal"/>
    <w:autoRedefine/>
    <w:uiPriority w:val="39"/>
    <w:unhideWhenUsed/>
    <w:rsid w:val="00B92E4E"/>
    <w:pPr>
      <w:spacing w:after="0"/>
      <w:ind w:left="1600"/>
    </w:pPr>
    <w:rPr>
      <w:rFonts w:asciiTheme="minorHAnsi" w:hAnsiTheme="minorHAnsi"/>
      <w:szCs w:val="20"/>
    </w:rPr>
  </w:style>
  <w:style w:type="paragraph" w:styleId="TOCHeading">
    <w:name w:val="TOC Heading"/>
    <w:basedOn w:val="Heading1"/>
    <w:next w:val="Normal"/>
    <w:uiPriority w:val="39"/>
    <w:unhideWhenUsed/>
    <w:qFormat/>
    <w:rsid w:val="00A20375"/>
    <w:pPr>
      <w:spacing w:before="480" w:after="0" w:line="276" w:lineRule="auto"/>
      <w:outlineLvl w:val="9"/>
    </w:pPr>
    <w:rPr>
      <w:rFonts w:asciiTheme="majorHAnsi" w:eastAsiaTheme="majorEastAsia" w:hAnsiTheme="majorHAnsi" w:cstheme="majorBidi"/>
      <w:szCs w:val="28"/>
      <w:lang w:val="en-US"/>
    </w:rPr>
  </w:style>
  <w:style w:type="paragraph" w:styleId="BodyText">
    <w:name w:val="Body Text"/>
    <w:basedOn w:val="Normal"/>
    <w:link w:val="BodyTextChar"/>
    <w:uiPriority w:val="99"/>
    <w:semiHidden/>
    <w:unhideWhenUsed/>
    <w:rsid w:val="00F8423C"/>
  </w:style>
  <w:style w:type="character" w:customStyle="1" w:styleId="BodyTextChar">
    <w:name w:val="Body Text Char"/>
    <w:basedOn w:val="DefaultParagraphFont"/>
    <w:link w:val="BodyText"/>
    <w:uiPriority w:val="99"/>
    <w:semiHidden/>
    <w:rsid w:val="00F8423C"/>
    <w:rPr>
      <w:rFonts w:ascii="Overpass Light" w:hAnsi="Overpass Light"/>
      <w:color w:val="12497F"/>
      <w:sz w:val="20"/>
    </w:rPr>
  </w:style>
  <w:style w:type="paragraph" w:styleId="BodyTextFirstIndent">
    <w:name w:val="Body Text First Indent"/>
    <w:basedOn w:val="BodyText"/>
    <w:link w:val="BodyTextFirstIndentChar"/>
    <w:uiPriority w:val="99"/>
    <w:unhideWhenUsed/>
    <w:rsid w:val="001F6568"/>
    <w:pPr>
      <w:numPr>
        <w:numId w:val="12"/>
      </w:numPr>
      <w:spacing w:before="80" w:after="80"/>
      <w:ind w:left="681" w:hanging="397"/>
    </w:pPr>
  </w:style>
  <w:style w:type="character" w:customStyle="1" w:styleId="BodyTextFirstIndentChar">
    <w:name w:val="Body Text First Indent Char"/>
    <w:basedOn w:val="BodyTextChar"/>
    <w:link w:val="BodyTextFirstIndent"/>
    <w:uiPriority w:val="99"/>
    <w:rsid w:val="001F6568"/>
    <w:rPr>
      <w:rFonts w:ascii="Overpass Light" w:hAnsi="Overpass Light"/>
      <w:color w:val="12497F"/>
      <w:sz w:val="20"/>
    </w:rPr>
  </w:style>
  <w:style w:type="character" w:customStyle="1" w:styleId="Heading2Char">
    <w:name w:val="Heading 2 Char"/>
    <w:basedOn w:val="DefaultParagraphFont"/>
    <w:link w:val="Heading2"/>
    <w:uiPriority w:val="9"/>
    <w:rsid w:val="001F6568"/>
    <w:rPr>
      <w:rFonts w:ascii="Overpass" w:hAnsi="Overpass"/>
      <w:b/>
      <w:bCs/>
      <w:color w:val="2F5496"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189697">
      <w:bodyDiv w:val="1"/>
      <w:marLeft w:val="0"/>
      <w:marRight w:val="0"/>
      <w:marTop w:val="0"/>
      <w:marBottom w:val="0"/>
      <w:divBdr>
        <w:top w:val="none" w:sz="0" w:space="0" w:color="auto"/>
        <w:left w:val="none" w:sz="0" w:space="0" w:color="auto"/>
        <w:bottom w:val="none" w:sz="0" w:space="0" w:color="auto"/>
        <w:right w:val="none" w:sz="0" w:space="0" w:color="auto"/>
      </w:divBdr>
    </w:div>
    <w:div w:id="919950221">
      <w:bodyDiv w:val="1"/>
      <w:marLeft w:val="0"/>
      <w:marRight w:val="0"/>
      <w:marTop w:val="0"/>
      <w:marBottom w:val="0"/>
      <w:divBdr>
        <w:top w:val="none" w:sz="0" w:space="0" w:color="auto"/>
        <w:left w:val="none" w:sz="0" w:space="0" w:color="auto"/>
        <w:bottom w:val="none" w:sz="0" w:space="0" w:color="auto"/>
        <w:right w:val="none" w:sz="0" w:space="0" w:color="auto"/>
      </w:divBdr>
    </w:div>
    <w:div w:id="1558013021">
      <w:bodyDiv w:val="1"/>
      <w:marLeft w:val="0"/>
      <w:marRight w:val="0"/>
      <w:marTop w:val="0"/>
      <w:marBottom w:val="0"/>
      <w:divBdr>
        <w:top w:val="none" w:sz="0" w:space="0" w:color="auto"/>
        <w:left w:val="none" w:sz="0" w:space="0" w:color="auto"/>
        <w:bottom w:val="none" w:sz="0" w:space="0" w:color="auto"/>
        <w:right w:val="none" w:sz="0" w:space="0" w:color="auto"/>
      </w:divBdr>
    </w:div>
    <w:div w:id="1671174588">
      <w:bodyDiv w:val="1"/>
      <w:marLeft w:val="0"/>
      <w:marRight w:val="0"/>
      <w:marTop w:val="0"/>
      <w:marBottom w:val="0"/>
      <w:divBdr>
        <w:top w:val="none" w:sz="0" w:space="0" w:color="auto"/>
        <w:left w:val="none" w:sz="0" w:space="0" w:color="auto"/>
        <w:bottom w:val="none" w:sz="0" w:space="0" w:color="auto"/>
        <w:right w:val="none" w:sz="0" w:space="0" w:color="auto"/>
      </w:divBdr>
    </w:div>
    <w:div w:id="1950580584">
      <w:bodyDiv w:val="1"/>
      <w:marLeft w:val="0"/>
      <w:marRight w:val="0"/>
      <w:marTop w:val="0"/>
      <w:marBottom w:val="0"/>
      <w:divBdr>
        <w:top w:val="none" w:sz="0" w:space="0" w:color="auto"/>
        <w:left w:val="none" w:sz="0" w:space="0" w:color="auto"/>
        <w:bottom w:val="none" w:sz="0" w:space="0" w:color="auto"/>
        <w:right w:val="none" w:sz="0" w:space="0" w:color="auto"/>
      </w:divBdr>
    </w:div>
    <w:div w:id="19797236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epra.com/media/FTSE_EPRA_NAREIT_Global_Real_Estate_Index_Series_1496316749482.pdf" TargetMode="External"/><Relationship Id="rId11" Type="http://schemas.openxmlformats.org/officeDocument/2006/relationships/hyperlink" Target="mailto:name@domaine.com" TargetMode="External"/><Relationship Id="rId12" Type="http://schemas.openxmlformats.org/officeDocument/2006/relationships/hyperlink" Target="mailto:name@domaine.com" TargetMode="External"/><Relationship Id="rId13" Type="http://schemas.openxmlformats.org/officeDocument/2006/relationships/hyperlink" Target="http://name@domaine.com" TargetMode="External"/><Relationship Id="rId14" Type="http://schemas.openxmlformats.org/officeDocument/2006/relationships/hyperlink" Target="http://name@domaine.com" TargetMode="External"/><Relationship Id="rId15" Type="http://schemas.openxmlformats.org/officeDocument/2006/relationships/hyperlink" Target="http://name@domaine.com" TargetMode="External"/><Relationship Id="rId16" Type="http://schemas.openxmlformats.org/officeDocument/2006/relationships/hyperlink" Target="http://name@domaine.com" TargetMode="External"/><Relationship Id="rId17" Type="http://schemas.openxmlformats.org/officeDocument/2006/relationships/hyperlink" Target="http://www.epra.com/media/FTSE_EPRA_NAREIT_Global_Real_Estate_Index_Series_1496316749482.pdf"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tonin/Library/Group%20Containers/UBF8T346G9.Office/User%20Content.localized/Templates.localized/Official-letter-V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1AC204D-BE2A-D84C-9458-25FB8721B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Official-letter-V01.dotx</Template>
  <TotalTime>4</TotalTime>
  <Pages>4</Pages>
  <Words>620</Words>
  <Characters>3536</Characters>
  <Application>Microsoft Macintosh Word</Application>
  <DocSecurity>0</DocSecurity>
  <Lines>29</Lines>
  <Paragraphs>8</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Final Report</vt:lpstr>
      <vt:lpstr/>
      <vt:lpstr>Heading 1</vt:lpstr>
      <vt:lpstr>    Heading 2</vt:lpstr>
    </vt:vector>
  </TitlesOfParts>
  <LinksUpToDate>false</LinksUpToDate>
  <CharactersWithSpaces>4148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Antonin de Bellefroid</dc:creator>
  <cp:keywords/>
  <dc:description/>
  <cp:lastModifiedBy>Antonin de Bellefroid</cp:lastModifiedBy>
  <cp:revision>3</cp:revision>
  <cp:lastPrinted>2017-08-07T12:20:00Z</cp:lastPrinted>
  <dcterms:created xsi:type="dcterms:W3CDTF">2017-10-20T14:13:00Z</dcterms:created>
  <dcterms:modified xsi:type="dcterms:W3CDTF">2017-10-20T14:15:00Z</dcterms:modified>
</cp:coreProperties>
</file>